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983" w:rsidRPr="00DA23DD" w:rsidRDefault="00FB50BD" w:rsidP="00C45584">
      <w:pPr>
        <w:tabs>
          <w:tab w:val="left" w:pos="5103"/>
        </w:tabs>
        <w:spacing w:before="240" w:line="240" w:lineRule="auto"/>
        <w:rPr>
          <w:rFonts w:ascii="Arial" w:hAnsi="Arial" w:cs="Arial"/>
          <w:b/>
          <w:sz w:val="24"/>
        </w:rPr>
      </w:pPr>
      <w:r w:rsidRPr="00DA23DD">
        <w:rPr>
          <w:rFonts w:ascii="Arial" w:hAnsi="Arial" w:cs="Arial"/>
          <w:b/>
          <w:sz w:val="24"/>
        </w:rPr>
        <w:t>Gesuchsteller und Veranstalter</w:t>
      </w:r>
    </w:p>
    <w:p w:rsidR="006741EB" w:rsidRDefault="007E25E9" w:rsidP="00A4297E">
      <w:pPr>
        <w:tabs>
          <w:tab w:val="left" w:pos="4820"/>
          <w:tab w:val="left" w:pos="5103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733DB" wp14:editId="310D02E5">
                <wp:simplePos x="0" y="0"/>
                <wp:positionH relativeFrom="column">
                  <wp:posOffset>1813560</wp:posOffset>
                </wp:positionH>
                <wp:positionV relativeFrom="paragraph">
                  <wp:posOffset>25400</wp:posOffset>
                </wp:positionV>
                <wp:extent cx="1143000" cy="400050"/>
                <wp:effectExtent l="0" t="19050" r="38100" b="38100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000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" o:spid="_x0000_s1026" type="#_x0000_t13" style="position:absolute;margin-left:142.8pt;margin-top:2pt;width:90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" adj="17820" fillcolor="white [3212]" strokecolor="black [3213]" strokeweight="2pt"/>
            </w:pict>
          </mc:Fallback>
        </mc:AlternateContent>
      </w:r>
      <w:r w:rsidR="006741EB">
        <w:rPr>
          <w:rFonts w:ascii="Arial" w:hAnsi="Arial" w:cs="Arial"/>
        </w:rPr>
        <w:t>Anrede:</w:t>
      </w:r>
      <w:r w:rsidR="006741EB">
        <w:rPr>
          <w:rFonts w:ascii="Arial" w:hAnsi="Arial" w:cs="Arial"/>
        </w:rPr>
        <w:tab/>
      </w:r>
      <w:r w:rsidR="00A4297E">
        <w:rPr>
          <w:rFonts w:ascii="Arial" w:hAnsi="Arial" w:cs="Arial"/>
        </w:rPr>
        <w:tab/>
        <w:t>Herr / Frau / Verein</w:t>
      </w:r>
    </w:p>
    <w:p w:rsidR="006741EB" w:rsidRDefault="006741EB" w:rsidP="00A4297E">
      <w:pPr>
        <w:tabs>
          <w:tab w:val="left" w:pos="2127"/>
          <w:tab w:val="left" w:pos="4820"/>
          <w:tab w:val="left" w:pos="5103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Verantwortliche Person:</w:t>
      </w:r>
      <w:r>
        <w:rPr>
          <w:rFonts w:ascii="Arial" w:hAnsi="Arial" w:cs="Arial"/>
        </w:rPr>
        <w:tab/>
      </w:r>
      <w:r w:rsidR="00A4297E">
        <w:rPr>
          <w:rFonts w:ascii="Arial" w:hAnsi="Arial" w:cs="Arial"/>
        </w:rPr>
        <w:tab/>
        <w:t>.</w:t>
      </w: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bookmarkStart w:id="0" w:name="_GoBack"/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bookmarkEnd w:id="0"/>
      <w:r w:rsidRPr="00DA23DD">
        <w:rPr>
          <w:rFonts w:ascii="Arial" w:hAnsi="Arial" w:cs="Arial"/>
        </w:rPr>
        <w:fldChar w:fldCharType="end"/>
      </w:r>
    </w:p>
    <w:p w:rsidR="006741EB" w:rsidRDefault="006741EB" w:rsidP="006741EB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Adresse:</w:t>
      </w:r>
      <w:r>
        <w:rPr>
          <w:rFonts w:ascii="Arial" w:hAnsi="Arial" w:cs="Arial"/>
        </w:rPr>
        <w:tab/>
      </w:r>
      <w:r w:rsidR="00A4297E">
        <w:rPr>
          <w:rFonts w:ascii="Arial" w:hAnsi="Arial" w:cs="Arial"/>
        </w:rPr>
        <w:t>.</w:t>
      </w: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</w:p>
    <w:p w:rsidR="006741EB" w:rsidRDefault="00A4297E" w:rsidP="0099729C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.</w:t>
      </w: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</w:p>
    <w:p w:rsidR="004C197E" w:rsidRDefault="004C197E" w:rsidP="004075C9">
      <w:pPr>
        <w:tabs>
          <w:tab w:val="left" w:pos="2127"/>
          <w:tab w:val="left" w:pos="5103"/>
        </w:tabs>
        <w:spacing w:after="0" w:line="240" w:lineRule="auto"/>
        <w:rPr>
          <w:rFonts w:ascii="Arial" w:hAnsi="Arial" w:cs="Arial"/>
        </w:rPr>
      </w:pPr>
    </w:p>
    <w:p w:rsidR="004075C9" w:rsidRPr="00DA23DD" w:rsidRDefault="004075C9" w:rsidP="004075C9">
      <w:pPr>
        <w:tabs>
          <w:tab w:val="left" w:pos="2127"/>
          <w:tab w:val="left" w:pos="5103"/>
        </w:tabs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t xml:space="preserve">Handy: </w:t>
      </w:r>
      <w:r>
        <w:rPr>
          <w:rFonts w:ascii="Arial" w:hAnsi="Arial" w:cs="Arial"/>
        </w:rPr>
        <w:tab/>
      </w: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</w:p>
    <w:p w:rsidR="004075C9" w:rsidRPr="00DA23DD" w:rsidRDefault="004075C9" w:rsidP="004075C9">
      <w:pPr>
        <w:tabs>
          <w:tab w:val="left" w:pos="2127"/>
          <w:tab w:val="left" w:pos="5103"/>
        </w:tabs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t xml:space="preserve">Telefon Privat: </w:t>
      </w:r>
      <w:r>
        <w:rPr>
          <w:rFonts w:ascii="Arial" w:hAnsi="Arial" w:cs="Arial"/>
        </w:rPr>
        <w:tab/>
      </w: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</w:p>
    <w:p w:rsidR="00336983" w:rsidRDefault="004075C9" w:rsidP="004075C9">
      <w:pPr>
        <w:tabs>
          <w:tab w:val="left" w:pos="2127"/>
          <w:tab w:val="left" w:pos="5103"/>
        </w:tabs>
        <w:spacing w:after="0" w:line="240" w:lineRule="auto"/>
        <w:ind w:right="278"/>
        <w:rPr>
          <w:rFonts w:ascii="Arial" w:hAnsi="Arial" w:cs="Arial"/>
        </w:rPr>
      </w:pPr>
      <w:r w:rsidRPr="00DA23DD">
        <w:rPr>
          <w:rFonts w:ascii="Arial" w:hAnsi="Arial" w:cs="Arial"/>
        </w:rPr>
        <w:t xml:space="preserve">Telefon Geschäft: </w:t>
      </w:r>
      <w:r>
        <w:rPr>
          <w:rFonts w:ascii="Arial" w:hAnsi="Arial" w:cs="Arial"/>
        </w:rPr>
        <w:tab/>
      </w: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</w:p>
    <w:p w:rsidR="004075C9" w:rsidRDefault="00A4297E" w:rsidP="00A4297E">
      <w:pPr>
        <w:tabs>
          <w:tab w:val="left" w:pos="2127"/>
          <w:tab w:val="left" w:pos="5103"/>
        </w:tabs>
        <w:spacing w:after="0" w:line="240" w:lineRule="auto"/>
        <w:ind w:right="278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</w:p>
    <w:p w:rsidR="00A4297E" w:rsidRPr="00DA23DD" w:rsidRDefault="00A4297E" w:rsidP="00A4297E">
      <w:pPr>
        <w:tabs>
          <w:tab w:val="left" w:pos="2127"/>
          <w:tab w:val="left" w:pos="5103"/>
        </w:tabs>
        <w:spacing w:after="0" w:line="240" w:lineRule="auto"/>
        <w:ind w:right="278"/>
        <w:rPr>
          <w:rFonts w:ascii="Arial" w:hAnsi="Arial" w:cs="Arial"/>
        </w:rPr>
      </w:pPr>
    </w:p>
    <w:p w:rsidR="00336983" w:rsidRPr="00DA23DD" w:rsidRDefault="00336983" w:rsidP="004075C9">
      <w:pPr>
        <w:pBdr>
          <w:bottom w:val="single" w:sz="4" w:space="1" w:color="auto"/>
        </w:pBdr>
        <w:tabs>
          <w:tab w:val="left" w:pos="2127"/>
        </w:tabs>
        <w:spacing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t>Name des Vereins:</w:t>
      </w:r>
      <w:r w:rsidR="004075C9">
        <w:rPr>
          <w:rFonts w:ascii="Arial" w:hAnsi="Arial" w:cs="Arial"/>
        </w:rPr>
        <w:tab/>
      </w:r>
      <w:r w:rsidR="00AB64F3"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B64F3" w:rsidRPr="00DA23DD">
        <w:rPr>
          <w:rFonts w:ascii="Arial" w:hAnsi="Arial" w:cs="Arial"/>
        </w:rPr>
        <w:instrText xml:space="preserve"> FORMTEXT </w:instrText>
      </w:r>
      <w:r w:rsidR="00AB64F3" w:rsidRPr="00DA23DD">
        <w:rPr>
          <w:rFonts w:ascii="Arial" w:hAnsi="Arial" w:cs="Arial"/>
        </w:rPr>
      </w:r>
      <w:r w:rsidR="00AB64F3" w:rsidRPr="00DA23DD">
        <w:rPr>
          <w:rFonts w:ascii="Arial" w:hAnsi="Arial" w:cs="Arial"/>
        </w:rPr>
        <w:fldChar w:fldCharType="separate"/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</w:rPr>
        <w:fldChar w:fldCharType="end"/>
      </w:r>
    </w:p>
    <w:p w:rsidR="0099729C" w:rsidRPr="00053105" w:rsidRDefault="0099729C" w:rsidP="0099729C">
      <w:pPr>
        <w:spacing w:before="240" w:line="240" w:lineRule="auto"/>
        <w:rPr>
          <w:rFonts w:ascii="Arial" w:hAnsi="Arial" w:cs="Arial"/>
          <w:b/>
          <w:sz w:val="24"/>
        </w:rPr>
      </w:pPr>
      <w:r w:rsidRPr="00053105">
        <w:rPr>
          <w:rFonts w:ascii="Arial" w:hAnsi="Arial" w:cs="Arial"/>
          <w:b/>
          <w:sz w:val="24"/>
        </w:rPr>
        <w:t>Umschreibung der Veranstaltung</w:t>
      </w:r>
    </w:p>
    <w:p w:rsidR="0099729C" w:rsidRDefault="0099729C" w:rsidP="0099729C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</w:p>
    <w:p w:rsidR="0099729C" w:rsidRPr="00712EB0" w:rsidRDefault="0099729C" w:rsidP="0099729C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0"/>
        </w:rPr>
      </w:pPr>
    </w:p>
    <w:p w:rsidR="0099729C" w:rsidRDefault="0099729C" w:rsidP="00712EB0">
      <w:pPr>
        <w:tabs>
          <w:tab w:val="left" w:pos="5103"/>
        </w:tabs>
        <w:spacing w:after="0" w:line="240" w:lineRule="auto"/>
        <w:rPr>
          <w:rFonts w:ascii="Arial" w:hAnsi="Arial" w:cs="Arial"/>
          <w:b/>
          <w:sz w:val="24"/>
        </w:rPr>
      </w:pPr>
    </w:p>
    <w:p w:rsidR="00336983" w:rsidRPr="00DA23DD" w:rsidRDefault="00336983" w:rsidP="00712EB0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b/>
          <w:sz w:val="24"/>
        </w:rPr>
        <w:t>Beginn und Ende der Veranstaltung</w:t>
      </w:r>
      <w:r w:rsidR="00781783" w:rsidRPr="00DA23DD">
        <w:rPr>
          <w:rFonts w:ascii="Arial" w:hAnsi="Arial" w:cs="Arial"/>
        </w:rPr>
        <w:tab/>
      </w:r>
      <w:r w:rsidRPr="00DA23DD">
        <w:rPr>
          <w:rFonts w:ascii="Arial" w:hAnsi="Arial" w:cs="Arial"/>
        </w:rPr>
        <w:t>inkl. Einrichten/Vorbereiten und Aufräumen</w:t>
      </w:r>
    </w:p>
    <w:p w:rsidR="00336983" w:rsidRPr="00DA23DD" w:rsidRDefault="00336983" w:rsidP="00AB64F3">
      <w:pPr>
        <w:spacing w:after="0" w:line="240" w:lineRule="auto"/>
        <w:rPr>
          <w:rFonts w:ascii="Arial" w:hAnsi="Arial" w:cs="Arial"/>
        </w:rPr>
      </w:pPr>
    </w:p>
    <w:p w:rsidR="00336983" w:rsidRPr="00DA23DD" w:rsidRDefault="00336983" w:rsidP="004075C9">
      <w:pPr>
        <w:tabs>
          <w:tab w:val="left" w:pos="2127"/>
        </w:tabs>
        <w:spacing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t>Beginn, Datum, Zeit:</w:t>
      </w:r>
      <w:r w:rsidR="00AB64F3" w:rsidRPr="00DA23DD">
        <w:rPr>
          <w:rFonts w:ascii="Arial" w:hAnsi="Arial" w:cs="Arial"/>
        </w:rPr>
        <w:t xml:space="preserve"> </w:t>
      </w:r>
      <w:r w:rsidR="004075C9">
        <w:rPr>
          <w:rFonts w:ascii="Arial" w:hAnsi="Arial" w:cs="Arial"/>
        </w:rPr>
        <w:tab/>
      </w:r>
      <w:r w:rsidR="00AB64F3"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B64F3" w:rsidRPr="00DA23DD">
        <w:rPr>
          <w:rFonts w:ascii="Arial" w:hAnsi="Arial" w:cs="Arial"/>
        </w:rPr>
        <w:instrText xml:space="preserve"> FORMTEXT </w:instrText>
      </w:r>
      <w:r w:rsidR="00AB64F3" w:rsidRPr="00DA23DD">
        <w:rPr>
          <w:rFonts w:ascii="Arial" w:hAnsi="Arial" w:cs="Arial"/>
        </w:rPr>
      </w:r>
      <w:r w:rsidR="00AB64F3" w:rsidRPr="00DA23DD">
        <w:rPr>
          <w:rFonts w:ascii="Arial" w:hAnsi="Arial" w:cs="Arial"/>
        </w:rPr>
        <w:fldChar w:fldCharType="separate"/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</w:rPr>
        <w:fldChar w:fldCharType="end"/>
      </w:r>
    </w:p>
    <w:p w:rsidR="00336983" w:rsidRPr="00DA23DD" w:rsidRDefault="00336983" w:rsidP="004075C9">
      <w:pPr>
        <w:tabs>
          <w:tab w:val="left" w:pos="2127"/>
        </w:tabs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t>Ende, Datum, Zeit:</w:t>
      </w:r>
      <w:r w:rsidR="00AB64F3" w:rsidRPr="00DA23DD">
        <w:rPr>
          <w:rFonts w:ascii="Arial" w:hAnsi="Arial" w:cs="Arial"/>
        </w:rPr>
        <w:t xml:space="preserve"> </w:t>
      </w:r>
      <w:r w:rsidR="004075C9">
        <w:rPr>
          <w:rFonts w:ascii="Arial" w:hAnsi="Arial" w:cs="Arial"/>
        </w:rPr>
        <w:tab/>
      </w:r>
      <w:r w:rsidR="00AB64F3"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B64F3" w:rsidRPr="00DA23DD">
        <w:rPr>
          <w:rFonts w:ascii="Arial" w:hAnsi="Arial" w:cs="Arial"/>
        </w:rPr>
        <w:instrText xml:space="preserve"> FORMTEXT </w:instrText>
      </w:r>
      <w:r w:rsidR="00AB64F3" w:rsidRPr="00DA23DD">
        <w:rPr>
          <w:rFonts w:ascii="Arial" w:hAnsi="Arial" w:cs="Arial"/>
        </w:rPr>
      </w:r>
      <w:r w:rsidR="00AB64F3" w:rsidRPr="00DA23DD">
        <w:rPr>
          <w:rFonts w:ascii="Arial" w:hAnsi="Arial" w:cs="Arial"/>
        </w:rPr>
        <w:fldChar w:fldCharType="separate"/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</w:rPr>
        <w:fldChar w:fldCharType="end"/>
      </w:r>
    </w:p>
    <w:p w:rsidR="00336983" w:rsidRPr="00DA23DD" w:rsidRDefault="00336983" w:rsidP="00AB64F3">
      <w:pPr>
        <w:spacing w:after="0" w:line="240" w:lineRule="auto"/>
        <w:rPr>
          <w:rFonts w:ascii="Arial" w:hAnsi="Arial" w:cs="Arial"/>
        </w:rPr>
      </w:pPr>
    </w:p>
    <w:p w:rsidR="00336983" w:rsidRPr="00DA23DD" w:rsidRDefault="00336983" w:rsidP="00DA23DD">
      <w:pPr>
        <w:tabs>
          <w:tab w:val="left" w:pos="2410"/>
        </w:tabs>
        <w:spacing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t xml:space="preserve">Bei </w:t>
      </w:r>
      <w:r w:rsidRPr="00DA23DD">
        <w:rPr>
          <w:rFonts w:ascii="Arial" w:hAnsi="Arial" w:cs="Arial"/>
          <w:b/>
        </w:rPr>
        <w:t>Dauerbewilligung</w:t>
      </w:r>
      <w:r w:rsidR="00781783" w:rsidRPr="00DA23DD">
        <w:rPr>
          <w:rFonts w:ascii="Arial" w:hAnsi="Arial" w:cs="Arial"/>
        </w:rPr>
        <w:t>:</w:t>
      </w:r>
      <w:r w:rsidR="00781783" w:rsidRPr="00DA23DD">
        <w:rPr>
          <w:rFonts w:ascii="Arial" w:hAnsi="Arial" w:cs="Arial"/>
        </w:rPr>
        <w:tab/>
      </w:r>
      <w:r w:rsidRPr="00DA23DD">
        <w:rPr>
          <w:rFonts w:ascii="Arial" w:hAnsi="Arial" w:cs="Arial"/>
        </w:rPr>
        <w:t>Datum der ersten Veranstaltung</w:t>
      </w:r>
      <w:r w:rsidR="00AB64F3" w:rsidRPr="00DA23DD">
        <w:rPr>
          <w:rFonts w:ascii="Arial" w:hAnsi="Arial" w:cs="Arial"/>
        </w:rPr>
        <w:t xml:space="preserve"> </w:t>
      </w:r>
      <w:r w:rsidR="00AB64F3"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B64F3" w:rsidRPr="00DA23DD">
        <w:rPr>
          <w:rFonts w:ascii="Arial" w:hAnsi="Arial" w:cs="Arial"/>
        </w:rPr>
        <w:instrText xml:space="preserve"> FORMTEXT </w:instrText>
      </w:r>
      <w:r w:rsidR="00AB64F3" w:rsidRPr="00DA23DD">
        <w:rPr>
          <w:rFonts w:ascii="Arial" w:hAnsi="Arial" w:cs="Arial"/>
        </w:rPr>
      </w:r>
      <w:r w:rsidR="00AB64F3" w:rsidRPr="00DA23DD">
        <w:rPr>
          <w:rFonts w:ascii="Arial" w:hAnsi="Arial" w:cs="Arial"/>
        </w:rPr>
        <w:fldChar w:fldCharType="separate"/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</w:rPr>
        <w:fldChar w:fldCharType="end"/>
      </w:r>
    </w:p>
    <w:p w:rsidR="00336983" w:rsidRPr="00DA23DD" w:rsidRDefault="00781783" w:rsidP="00DA23DD">
      <w:pPr>
        <w:pBdr>
          <w:bottom w:val="single" w:sz="4" w:space="1" w:color="auto"/>
        </w:pBdr>
        <w:tabs>
          <w:tab w:val="left" w:pos="2410"/>
        </w:tabs>
        <w:spacing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tab/>
      </w:r>
      <w:r w:rsidR="00336983" w:rsidRPr="00DA23DD">
        <w:rPr>
          <w:rFonts w:ascii="Arial" w:hAnsi="Arial" w:cs="Arial"/>
        </w:rPr>
        <w:t>Datum der letzten Veranstaltung</w:t>
      </w:r>
      <w:r w:rsidR="00AB64F3" w:rsidRPr="00DA23DD">
        <w:rPr>
          <w:rFonts w:ascii="Arial" w:hAnsi="Arial" w:cs="Arial"/>
        </w:rPr>
        <w:t xml:space="preserve"> </w:t>
      </w:r>
      <w:r w:rsidR="00AB64F3"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B64F3" w:rsidRPr="00DA23DD">
        <w:rPr>
          <w:rFonts w:ascii="Arial" w:hAnsi="Arial" w:cs="Arial"/>
        </w:rPr>
        <w:instrText xml:space="preserve"> FORMTEXT </w:instrText>
      </w:r>
      <w:r w:rsidR="00AB64F3" w:rsidRPr="00DA23DD">
        <w:rPr>
          <w:rFonts w:ascii="Arial" w:hAnsi="Arial" w:cs="Arial"/>
        </w:rPr>
      </w:r>
      <w:r w:rsidR="00AB64F3" w:rsidRPr="00DA23DD">
        <w:rPr>
          <w:rFonts w:ascii="Arial" w:hAnsi="Arial" w:cs="Arial"/>
        </w:rPr>
        <w:fldChar w:fldCharType="separate"/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  <w:noProof/>
        </w:rPr>
        <w:t> </w:t>
      </w:r>
      <w:r w:rsidR="00AB64F3" w:rsidRPr="00DA23DD">
        <w:rPr>
          <w:rFonts w:ascii="Arial" w:hAnsi="Arial" w:cs="Arial"/>
        </w:rPr>
        <w:fldChar w:fldCharType="end"/>
      </w:r>
    </w:p>
    <w:p w:rsidR="00336983" w:rsidRPr="00DA23DD" w:rsidRDefault="00336983" w:rsidP="00AB64F3">
      <w:pPr>
        <w:spacing w:after="0" w:line="240" w:lineRule="auto"/>
        <w:rPr>
          <w:rFonts w:ascii="Arial" w:hAnsi="Arial" w:cs="Arial"/>
          <w:b/>
          <w:sz w:val="24"/>
        </w:rPr>
      </w:pPr>
      <w:r w:rsidRPr="00DA23DD">
        <w:rPr>
          <w:rFonts w:ascii="Arial" w:hAnsi="Arial" w:cs="Arial"/>
          <w:b/>
          <w:sz w:val="24"/>
        </w:rPr>
        <w:t>Gewünschte Lokalität</w:t>
      </w:r>
    </w:p>
    <w:p w:rsidR="00336983" w:rsidRPr="00DA23DD" w:rsidRDefault="00336983" w:rsidP="00AB64F3">
      <w:pPr>
        <w:spacing w:after="0" w:line="240" w:lineRule="auto"/>
        <w:rPr>
          <w:rFonts w:ascii="Arial" w:hAnsi="Arial" w:cs="Arial"/>
        </w:rPr>
      </w:pPr>
    </w:p>
    <w:p w:rsidR="00336983" w:rsidRPr="00DA23DD" w:rsidRDefault="00336983" w:rsidP="00AB64F3">
      <w:pPr>
        <w:spacing w:after="0" w:line="240" w:lineRule="auto"/>
        <w:rPr>
          <w:rFonts w:ascii="Arial" w:hAnsi="Arial" w:cs="Arial"/>
          <w:b/>
        </w:rPr>
      </w:pPr>
      <w:r w:rsidRPr="00DA23DD">
        <w:rPr>
          <w:rFonts w:ascii="Arial" w:hAnsi="Arial" w:cs="Arial"/>
          <w:b/>
        </w:rPr>
        <w:t>Schulanlage Falter</w:t>
      </w:r>
    </w:p>
    <w:p w:rsidR="00336983" w:rsidRPr="00DA23DD" w:rsidRDefault="00336983" w:rsidP="00AB64F3">
      <w:pPr>
        <w:spacing w:after="0" w:line="240" w:lineRule="auto"/>
        <w:rPr>
          <w:rFonts w:ascii="Arial" w:hAnsi="Arial" w:cs="Arial"/>
        </w:rPr>
      </w:pPr>
    </w:p>
    <w:p w:rsidR="00336983" w:rsidRPr="00DA23DD" w:rsidRDefault="00781783" w:rsidP="00DA23DD">
      <w:pPr>
        <w:tabs>
          <w:tab w:val="left" w:pos="2410"/>
          <w:tab w:val="left" w:pos="5529"/>
        </w:tabs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bookmarkEnd w:id="1"/>
      <w:r w:rsidR="00AB64F3" w:rsidRPr="00DA23DD">
        <w:rPr>
          <w:rFonts w:ascii="Arial" w:hAnsi="Arial" w:cs="Arial"/>
          <w:b/>
          <w:szCs w:val="24"/>
        </w:rPr>
        <w:t xml:space="preserve"> </w:t>
      </w:r>
      <w:r w:rsidRPr="00DA23DD">
        <w:rPr>
          <w:rFonts w:ascii="Arial" w:hAnsi="Arial" w:cs="Arial"/>
          <w:b/>
        </w:rPr>
        <w:t>Aula</w:t>
      </w:r>
      <w:r w:rsidR="00AB64F3" w:rsidRPr="00DA23DD">
        <w:rPr>
          <w:rFonts w:ascii="Arial" w:hAnsi="Arial" w:cs="Arial"/>
        </w:rPr>
        <w:tab/>
      </w:r>
      <w:r w:rsidRPr="00DA23DD">
        <w:rPr>
          <w:rFonts w:ascii="Arial" w:hAnsi="Arial" w:cs="Arial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DA23DD" w:rsidRPr="00DA23DD">
        <w:rPr>
          <w:rFonts w:ascii="Arial" w:hAnsi="Arial" w:cs="Arial"/>
          <w:szCs w:val="24"/>
        </w:rPr>
        <w:t xml:space="preserve"> </w:t>
      </w:r>
      <w:r w:rsidRPr="00DA23DD">
        <w:rPr>
          <w:rFonts w:ascii="Arial" w:hAnsi="Arial" w:cs="Arial"/>
        </w:rPr>
        <w:t>ohne Küche</w:t>
      </w:r>
      <w:r w:rsidR="00AB64F3" w:rsidRPr="00DA23DD">
        <w:rPr>
          <w:rFonts w:ascii="Arial" w:hAnsi="Arial" w:cs="Arial"/>
        </w:rPr>
        <w:tab/>
      </w: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DA23DD" w:rsidRPr="00DA23DD">
        <w:rPr>
          <w:rFonts w:ascii="Arial" w:hAnsi="Arial" w:cs="Arial"/>
          <w:szCs w:val="24"/>
        </w:rPr>
        <w:t xml:space="preserve"> </w:t>
      </w:r>
      <w:r w:rsidR="00336983" w:rsidRPr="00DA23DD">
        <w:rPr>
          <w:rFonts w:ascii="Arial" w:hAnsi="Arial" w:cs="Arial"/>
        </w:rPr>
        <w:t>mit Küche</w:t>
      </w:r>
    </w:p>
    <w:p w:rsidR="00336983" w:rsidRPr="00DA23DD" w:rsidRDefault="00781783" w:rsidP="00DA23DD">
      <w:pPr>
        <w:tabs>
          <w:tab w:val="left" w:pos="2410"/>
          <w:tab w:val="left" w:pos="5529"/>
        </w:tabs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AB64F3" w:rsidRPr="00DA23DD">
        <w:rPr>
          <w:rFonts w:ascii="Arial" w:hAnsi="Arial" w:cs="Arial"/>
          <w:b/>
          <w:szCs w:val="24"/>
        </w:rPr>
        <w:t xml:space="preserve"> </w:t>
      </w:r>
      <w:r w:rsidRPr="00DA23DD">
        <w:rPr>
          <w:rFonts w:ascii="Arial" w:hAnsi="Arial" w:cs="Arial"/>
          <w:b/>
        </w:rPr>
        <w:t>Mehrzweckhalle</w:t>
      </w:r>
      <w:r w:rsidR="00AB64F3" w:rsidRPr="00DA23DD">
        <w:rPr>
          <w:rFonts w:ascii="Arial" w:hAnsi="Arial" w:cs="Arial"/>
        </w:rPr>
        <w:tab/>
      </w: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DA23DD" w:rsidRPr="00DA23DD">
        <w:rPr>
          <w:rFonts w:ascii="Arial" w:hAnsi="Arial" w:cs="Arial"/>
          <w:szCs w:val="24"/>
        </w:rPr>
        <w:t xml:space="preserve"> </w:t>
      </w:r>
      <w:r w:rsidRPr="00DA23DD">
        <w:rPr>
          <w:rFonts w:ascii="Arial" w:hAnsi="Arial" w:cs="Arial"/>
        </w:rPr>
        <w:t>ohne Küche</w:t>
      </w:r>
      <w:r w:rsidR="00AB64F3" w:rsidRPr="00DA23DD">
        <w:rPr>
          <w:rFonts w:ascii="Arial" w:hAnsi="Arial" w:cs="Arial"/>
        </w:rPr>
        <w:tab/>
      </w: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DA23DD" w:rsidRPr="00DA23DD">
        <w:rPr>
          <w:rFonts w:ascii="Arial" w:hAnsi="Arial" w:cs="Arial"/>
          <w:szCs w:val="24"/>
        </w:rPr>
        <w:t xml:space="preserve"> </w:t>
      </w:r>
      <w:r w:rsidR="00336983" w:rsidRPr="00DA23DD">
        <w:rPr>
          <w:rFonts w:ascii="Arial" w:hAnsi="Arial" w:cs="Arial"/>
        </w:rPr>
        <w:t>mit Küche</w:t>
      </w:r>
    </w:p>
    <w:p w:rsidR="00336983" w:rsidRPr="00DA23DD" w:rsidRDefault="00781783" w:rsidP="00DA23DD">
      <w:pP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DA23DD" w:rsidRPr="00DA23DD">
        <w:rPr>
          <w:rFonts w:ascii="Arial" w:hAnsi="Arial" w:cs="Arial"/>
          <w:b/>
          <w:szCs w:val="24"/>
        </w:rPr>
        <w:t xml:space="preserve"> </w:t>
      </w:r>
      <w:r w:rsidR="00336983" w:rsidRPr="00DA23DD">
        <w:rPr>
          <w:rFonts w:ascii="Arial" w:hAnsi="Arial" w:cs="Arial"/>
          <w:b/>
        </w:rPr>
        <w:t>Bühnenraum</w:t>
      </w:r>
    </w:p>
    <w:p w:rsidR="00336983" w:rsidRPr="00DA23DD" w:rsidRDefault="00781783" w:rsidP="00DA23DD">
      <w:pPr>
        <w:spacing w:after="0" w:line="240" w:lineRule="auto"/>
        <w:rPr>
          <w:rFonts w:ascii="Arial" w:hAnsi="Arial" w:cs="Arial"/>
          <w:b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DA23DD" w:rsidRPr="00DA23DD">
        <w:rPr>
          <w:rFonts w:ascii="Arial" w:hAnsi="Arial" w:cs="Arial"/>
          <w:b/>
          <w:szCs w:val="24"/>
        </w:rPr>
        <w:t xml:space="preserve"> </w:t>
      </w:r>
      <w:r w:rsidR="00336983" w:rsidRPr="00DA23DD">
        <w:rPr>
          <w:rFonts w:ascii="Arial" w:hAnsi="Arial" w:cs="Arial"/>
          <w:b/>
        </w:rPr>
        <w:t>Mehrzweckraum 1. Stock</w:t>
      </w:r>
    </w:p>
    <w:p w:rsidR="00DA23DD" w:rsidRDefault="00DA23DD" w:rsidP="00DA23DD">
      <w:pPr>
        <w:spacing w:after="0" w:line="240" w:lineRule="auto"/>
        <w:rPr>
          <w:rFonts w:ascii="Arial" w:hAnsi="Arial" w:cs="Arial"/>
          <w:szCs w:val="24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Pr="00DA23DD">
        <w:rPr>
          <w:rFonts w:ascii="Arial" w:hAnsi="Arial" w:cs="Arial"/>
          <w:b/>
          <w:szCs w:val="24"/>
        </w:rPr>
        <w:t xml:space="preserve"> Gymnastikraum</w:t>
      </w:r>
    </w:p>
    <w:p w:rsidR="00DA23DD" w:rsidRPr="00DA23DD" w:rsidRDefault="00DA23DD" w:rsidP="00DA23DD">
      <w:pP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Pr="00DA23DD">
        <w:rPr>
          <w:rFonts w:ascii="Arial" w:hAnsi="Arial" w:cs="Arial"/>
          <w:b/>
          <w:szCs w:val="24"/>
        </w:rPr>
        <w:t xml:space="preserve"> Pavillon</w:t>
      </w:r>
    </w:p>
    <w:p w:rsidR="00336983" w:rsidRPr="00DA23DD" w:rsidRDefault="00781783" w:rsidP="00DA23DD">
      <w:pPr>
        <w:tabs>
          <w:tab w:val="left" w:pos="2410"/>
          <w:tab w:val="left" w:pos="5529"/>
        </w:tabs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DA23DD" w:rsidRPr="00DA23DD">
        <w:rPr>
          <w:rFonts w:ascii="Arial" w:hAnsi="Arial" w:cs="Arial"/>
          <w:b/>
          <w:szCs w:val="24"/>
        </w:rPr>
        <w:t xml:space="preserve"> </w:t>
      </w:r>
      <w:r w:rsidR="00336983" w:rsidRPr="00DA23DD">
        <w:rPr>
          <w:rFonts w:ascii="Arial" w:hAnsi="Arial" w:cs="Arial"/>
          <w:b/>
        </w:rPr>
        <w:t>Aussenanlage</w:t>
      </w:r>
      <w:r w:rsidR="00DA23DD">
        <w:rPr>
          <w:rFonts w:ascii="Arial" w:hAnsi="Arial" w:cs="Arial"/>
        </w:rPr>
        <w:tab/>
      </w: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DA23DD">
        <w:rPr>
          <w:rFonts w:ascii="Arial" w:hAnsi="Arial" w:cs="Arial"/>
          <w:szCs w:val="24"/>
        </w:rPr>
        <w:t xml:space="preserve"> </w:t>
      </w:r>
      <w:r w:rsidR="00336983" w:rsidRPr="00DA23DD">
        <w:rPr>
          <w:rFonts w:ascii="Arial" w:hAnsi="Arial" w:cs="Arial"/>
        </w:rPr>
        <w:t>ohne Toiletten, Garderobe</w:t>
      </w:r>
      <w:r w:rsidR="00DA23DD">
        <w:rPr>
          <w:rFonts w:ascii="Arial" w:hAnsi="Arial" w:cs="Arial"/>
        </w:rPr>
        <w:tab/>
      </w: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A4297E">
        <w:rPr>
          <w:rFonts w:ascii="Arial" w:hAnsi="Arial" w:cs="Arial"/>
          <w:szCs w:val="24"/>
        </w:rPr>
        <w:t xml:space="preserve"> </w:t>
      </w:r>
      <w:r w:rsidR="00336983" w:rsidRPr="00DA23DD">
        <w:rPr>
          <w:rFonts w:ascii="Arial" w:hAnsi="Arial" w:cs="Arial"/>
        </w:rPr>
        <w:t>mit Toiletten, Garderobe</w:t>
      </w:r>
    </w:p>
    <w:p w:rsidR="00336983" w:rsidRPr="00DA23DD" w:rsidRDefault="00DA23DD" w:rsidP="00DA23DD">
      <w:pPr>
        <w:tabs>
          <w:tab w:val="left" w:pos="241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Cs w:val="24"/>
        </w:rPr>
        <w:tab/>
      </w:r>
      <w:r w:rsidR="00781783"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781783"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="00781783" w:rsidRPr="00DA23DD">
        <w:rPr>
          <w:rFonts w:ascii="Arial" w:hAnsi="Arial" w:cs="Arial"/>
          <w:szCs w:val="24"/>
        </w:rPr>
        <w:fldChar w:fldCharType="end"/>
      </w:r>
      <w:r w:rsidR="00A4297E">
        <w:rPr>
          <w:rFonts w:ascii="Arial" w:hAnsi="Arial" w:cs="Arial"/>
          <w:szCs w:val="24"/>
        </w:rPr>
        <w:t xml:space="preserve"> </w:t>
      </w:r>
      <w:r w:rsidR="00336983" w:rsidRPr="00DA23DD">
        <w:rPr>
          <w:rFonts w:ascii="Arial" w:hAnsi="Arial" w:cs="Arial"/>
        </w:rPr>
        <w:t>Kaffeemaschine (Miete Fr. 50.-- für alle Benützer)</w:t>
      </w:r>
    </w:p>
    <w:p w:rsidR="00336983" w:rsidRPr="00DA23DD" w:rsidRDefault="00336983" w:rsidP="00DA23DD">
      <w:pPr>
        <w:spacing w:before="240" w:after="0" w:line="240" w:lineRule="auto"/>
        <w:rPr>
          <w:rFonts w:ascii="Arial" w:hAnsi="Arial" w:cs="Arial"/>
          <w:b/>
        </w:rPr>
      </w:pPr>
      <w:r w:rsidRPr="00DA23DD">
        <w:rPr>
          <w:rFonts w:ascii="Arial" w:hAnsi="Arial" w:cs="Arial"/>
          <w:b/>
        </w:rPr>
        <w:t>Gemeindeliegenschaften</w:t>
      </w:r>
    </w:p>
    <w:p w:rsidR="00336983" w:rsidRPr="00DA23DD" w:rsidRDefault="00336983" w:rsidP="00DA23DD">
      <w:pPr>
        <w:spacing w:after="0" w:line="240" w:lineRule="auto"/>
        <w:rPr>
          <w:rFonts w:ascii="Arial" w:hAnsi="Arial" w:cs="Arial"/>
        </w:rPr>
      </w:pPr>
    </w:p>
    <w:p w:rsidR="00336983" w:rsidRPr="00DA23DD" w:rsidRDefault="00781783" w:rsidP="00053105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="00A4297E">
        <w:rPr>
          <w:rFonts w:ascii="Arial" w:hAnsi="Arial" w:cs="Arial"/>
          <w:szCs w:val="24"/>
        </w:rPr>
        <w:t xml:space="preserve"> </w:t>
      </w:r>
      <w:r w:rsidR="00336983" w:rsidRPr="00DA23DD">
        <w:rPr>
          <w:rFonts w:ascii="Arial" w:hAnsi="Arial" w:cs="Arial"/>
        </w:rPr>
        <w:t>Mehrzweckraum Kinder Garten Oberwil</w:t>
      </w:r>
      <w:r w:rsidR="00DA23DD">
        <w:rPr>
          <w:rFonts w:ascii="Arial" w:hAnsi="Arial" w:cs="Arial"/>
        </w:rPr>
        <w:t xml:space="preserve"> </w:t>
      </w:r>
      <w:r w:rsidR="00336983" w:rsidRPr="00DA23DD">
        <w:rPr>
          <w:rFonts w:ascii="Arial" w:hAnsi="Arial" w:cs="Arial"/>
        </w:rPr>
        <w:t>mit Küche</w:t>
      </w:r>
    </w:p>
    <w:p w:rsidR="0099729C" w:rsidRDefault="0099729C" w:rsidP="00053105">
      <w:pPr>
        <w:spacing w:after="0" w:line="240" w:lineRule="auto"/>
        <w:rPr>
          <w:rFonts w:ascii="Arial" w:hAnsi="Arial" w:cs="Arial"/>
        </w:rPr>
      </w:pPr>
    </w:p>
    <w:p w:rsidR="00336983" w:rsidRPr="00DA23DD" w:rsidRDefault="00336983" w:rsidP="00053105">
      <w:pP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</w:rPr>
        <w:t>Die Gemeinde Oberwil-Lieli lehnt ausdrücklich jegliche Haftung für Schäden an Dritteigentum oder Personen ab. Es ist Sache des Gesuchstellers, eine entsprechende Versicherung abzuschliessen.</w:t>
      </w:r>
    </w:p>
    <w:p w:rsidR="00336983" w:rsidRPr="00DA23DD" w:rsidRDefault="00336983" w:rsidP="00053105">
      <w:pPr>
        <w:spacing w:after="0" w:line="240" w:lineRule="auto"/>
        <w:rPr>
          <w:rFonts w:ascii="Arial" w:hAnsi="Arial" w:cs="Arial"/>
        </w:rPr>
      </w:pPr>
    </w:p>
    <w:p w:rsidR="00336983" w:rsidRPr="00DA23DD" w:rsidRDefault="00053105" w:rsidP="00053105">
      <w:pPr>
        <w:tabs>
          <w:tab w:val="left" w:pos="5103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Ort, Datum:</w:t>
      </w:r>
      <w:r w:rsidRPr="00053105">
        <w:rPr>
          <w:rFonts w:ascii="Arial" w:hAnsi="Arial" w:cs="Arial"/>
        </w:rPr>
        <w:t xml:space="preserve"> </w:t>
      </w: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 w:rsidR="00336983" w:rsidRPr="00DA23DD">
        <w:rPr>
          <w:rFonts w:ascii="Arial" w:hAnsi="Arial" w:cs="Arial"/>
        </w:rPr>
        <w:t>Unterschrift des Gesuchstellers:</w:t>
      </w:r>
    </w:p>
    <w:p w:rsidR="00336983" w:rsidRPr="00DA23DD" w:rsidRDefault="00336983" w:rsidP="00AB64F3">
      <w:pPr>
        <w:spacing w:line="240" w:lineRule="auto"/>
        <w:rPr>
          <w:rFonts w:ascii="Arial" w:hAnsi="Arial" w:cs="Arial"/>
        </w:rPr>
      </w:pPr>
    </w:p>
    <w:p w:rsidR="00336983" w:rsidRDefault="00336983" w:rsidP="00AB64F3">
      <w:pPr>
        <w:spacing w:line="240" w:lineRule="auto"/>
        <w:rPr>
          <w:rFonts w:ascii="Arial" w:hAnsi="Arial" w:cs="Arial"/>
        </w:rPr>
      </w:pPr>
    </w:p>
    <w:p w:rsidR="00F41356" w:rsidRPr="00F41356" w:rsidRDefault="00F41356" w:rsidP="00F41356">
      <w:pPr>
        <w:spacing w:after="0" w:line="240" w:lineRule="auto"/>
        <w:jc w:val="center"/>
        <w:rPr>
          <w:rFonts w:ascii="Arial" w:hAnsi="Arial" w:cs="Arial"/>
          <w:b/>
          <w:sz w:val="44"/>
        </w:rPr>
      </w:pPr>
      <w:r w:rsidRPr="00F41356">
        <w:rPr>
          <w:rFonts w:ascii="Arial" w:hAnsi="Arial" w:cs="Arial"/>
          <w:b/>
          <w:sz w:val="44"/>
        </w:rPr>
        <w:lastRenderedPageBreak/>
        <w:t>Bewilligung</w:t>
      </w:r>
    </w:p>
    <w:p w:rsidR="00F41356" w:rsidRPr="00F41356" w:rsidRDefault="00F41356" w:rsidP="00F41356">
      <w:pPr>
        <w:spacing w:after="0" w:line="240" w:lineRule="auto"/>
        <w:jc w:val="center"/>
        <w:rPr>
          <w:rFonts w:ascii="Arial" w:hAnsi="Arial" w:cs="Arial"/>
          <w:b/>
        </w:rPr>
      </w:pPr>
      <w:r w:rsidRPr="00F41356">
        <w:rPr>
          <w:rFonts w:ascii="Arial" w:hAnsi="Arial" w:cs="Arial"/>
          <w:b/>
        </w:rPr>
        <w:t>Für die gemeinde-/schulfremde Benützung von Gemeindeliegenschaften</w:t>
      </w:r>
    </w:p>
    <w:p w:rsidR="00F41356" w:rsidRDefault="00F41356" w:rsidP="005D27E9">
      <w:pPr>
        <w:spacing w:after="0" w:line="240" w:lineRule="auto"/>
        <w:jc w:val="center"/>
        <w:rPr>
          <w:rFonts w:ascii="Arial" w:hAnsi="Arial" w:cs="Arial"/>
          <w:b/>
        </w:rPr>
      </w:pPr>
      <w:r w:rsidRPr="00F41356">
        <w:rPr>
          <w:rFonts w:ascii="Arial" w:hAnsi="Arial" w:cs="Arial"/>
          <w:b/>
        </w:rPr>
        <w:t>Gestützt auf das Benützungs- und</w:t>
      </w:r>
      <w:r>
        <w:rPr>
          <w:rFonts w:ascii="Arial" w:hAnsi="Arial" w:cs="Arial"/>
          <w:b/>
        </w:rPr>
        <w:t xml:space="preserve"> Gebührenreglement, Ausgabe 2016</w:t>
      </w:r>
    </w:p>
    <w:p w:rsidR="005D27E9" w:rsidRPr="005D27E9" w:rsidRDefault="005D27E9" w:rsidP="005D27E9">
      <w:pPr>
        <w:spacing w:after="0" w:line="240" w:lineRule="auto"/>
        <w:jc w:val="center"/>
        <w:rPr>
          <w:rFonts w:ascii="Arial" w:hAnsi="Arial" w:cs="Arial"/>
          <w:b/>
          <w:sz w:val="20"/>
        </w:rPr>
      </w:pPr>
    </w:p>
    <w:p w:rsidR="00F41356" w:rsidRPr="005D27E9" w:rsidRDefault="00F41356" w:rsidP="00F41356">
      <w:pPr>
        <w:spacing w:line="240" w:lineRule="auto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Das Gesuch wird mit folgenden Bedingungen und Auflagen genehmigt:</w:t>
      </w:r>
    </w:p>
    <w:p w:rsidR="00F41356" w:rsidRPr="005D27E9" w:rsidRDefault="00F41356" w:rsidP="0099729C">
      <w:pPr>
        <w:spacing w:line="240" w:lineRule="auto"/>
        <w:ind w:left="705" w:hanging="705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1.</w:t>
      </w:r>
      <w:r w:rsidRPr="005D27E9">
        <w:rPr>
          <w:rFonts w:ascii="Arial" w:hAnsi="Arial" w:cs="Arial"/>
          <w:sz w:val="20"/>
          <w:szCs w:val="20"/>
        </w:rPr>
        <w:tab/>
      </w:r>
      <w:r w:rsidR="0099729C" w:rsidRPr="0099729C">
        <w:rPr>
          <w:rFonts w:ascii="Arial" w:hAnsi="Arial" w:cs="Arial"/>
          <w:sz w:val="20"/>
          <w:szCs w:val="20"/>
        </w:rPr>
        <w:t>Die Anweisungen der Hauswarte und deren Stellvertreter gelten für den Verantwortlichen sowie für alle Nutzer.</w:t>
      </w:r>
    </w:p>
    <w:p w:rsidR="00C62ECF" w:rsidRPr="00A4297E" w:rsidRDefault="00F41356" w:rsidP="005D27E9">
      <w:pPr>
        <w:spacing w:line="240" w:lineRule="auto"/>
        <w:ind w:left="709" w:hanging="709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2.</w:t>
      </w:r>
      <w:r w:rsidRPr="005D27E9">
        <w:rPr>
          <w:rFonts w:ascii="Arial" w:hAnsi="Arial" w:cs="Arial"/>
          <w:sz w:val="20"/>
          <w:szCs w:val="20"/>
        </w:rPr>
        <w:tab/>
      </w:r>
      <w:r w:rsidRPr="005D27E9">
        <w:rPr>
          <w:rFonts w:ascii="Arial" w:hAnsi="Arial" w:cs="Arial"/>
          <w:b/>
          <w:sz w:val="20"/>
          <w:szCs w:val="20"/>
        </w:rPr>
        <w:t>Das Objekt ist in gereinigtem Zustand zurückzugeben</w:t>
      </w:r>
      <w:r w:rsidRPr="005D27E9">
        <w:rPr>
          <w:rFonts w:ascii="Arial" w:hAnsi="Arial" w:cs="Arial"/>
          <w:sz w:val="20"/>
          <w:szCs w:val="20"/>
        </w:rPr>
        <w:t xml:space="preserve">. </w:t>
      </w:r>
      <w:r w:rsidRPr="00A4297E">
        <w:rPr>
          <w:rFonts w:ascii="Arial" w:hAnsi="Arial" w:cs="Arial"/>
          <w:sz w:val="20"/>
          <w:szCs w:val="20"/>
        </w:rPr>
        <w:t>Die Reinigungsarbeiten haben nach Check-Liste durch den Veranstalter zu erfolgen. Die Check-Liste wird bei Objektübergabe vom Hauswart abgegeben</w:t>
      </w:r>
      <w:r w:rsidR="0099729C">
        <w:rPr>
          <w:rFonts w:ascii="Arial" w:hAnsi="Arial" w:cs="Arial"/>
          <w:sz w:val="20"/>
          <w:szCs w:val="20"/>
        </w:rPr>
        <w:t>.</w:t>
      </w:r>
    </w:p>
    <w:p w:rsidR="00F41356" w:rsidRPr="005D27E9" w:rsidRDefault="00F41356" w:rsidP="00C62ECF">
      <w:pPr>
        <w:spacing w:line="240" w:lineRule="auto"/>
        <w:ind w:left="709" w:hanging="709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3.</w:t>
      </w:r>
      <w:r w:rsidRPr="005D27E9">
        <w:rPr>
          <w:rFonts w:ascii="Arial" w:hAnsi="Arial" w:cs="Arial"/>
          <w:sz w:val="20"/>
          <w:szCs w:val="20"/>
        </w:rPr>
        <w:tab/>
      </w:r>
      <w:r w:rsidRPr="005D27E9">
        <w:rPr>
          <w:rFonts w:ascii="Arial" w:hAnsi="Arial" w:cs="Arial"/>
          <w:b/>
          <w:sz w:val="20"/>
          <w:szCs w:val="20"/>
        </w:rPr>
        <w:t>Die Übergabe des Objektes ist mit dem Schulhauswart Tel.-Nr. 079 798 20 39 während den üblichen Arbeitszeiten von Montag bis Freitag, 2 - 3 Tage vor dem Veranstaltungstermin, zu vereinbaren.</w:t>
      </w:r>
    </w:p>
    <w:p w:rsidR="00F41356" w:rsidRPr="005D27E9" w:rsidRDefault="00F41356" w:rsidP="00F41356">
      <w:pPr>
        <w:spacing w:line="240" w:lineRule="auto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4.</w:t>
      </w:r>
      <w:r w:rsidRPr="005D27E9">
        <w:rPr>
          <w:rFonts w:ascii="Arial" w:hAnsi="Arial" w:cs="Arial"/>
          <w:sz w:val="20"/>
          <w:szCs w:val="20"/>
        </w:rPr>
        <w:tab/>
        <w:t>Die Geb</w:t>
      </w:r>
      <w:r w:rsidR="00C62ECF" w:rsidRPr="005D27E9">
        <w:rPr>
          <w:rFonts w:ascii="Arial" w:hAnsi="Arial" w:cs="Arial"/>
          <w:sz w:val="20"/>
          <w:szCs w:val="20"/>
        </w:rPr>
        <w:t xml:space="preserve">ühren betragen, gemäss </w:t>
      </w:r>
      <w:r w:rsidR="00C62ECF" w:rsidRPr="005D27E9">
        <w:rPr>
          <w:rFonts w:ascii="Arial" w:hAnsi="Arial" w:cs="Arial"/>
          <w:b/>
          <w:sz w:val="20"/>
          <w:szCs w:val="20"/>
        </w:rPr>
        <w:t>Anhang I</w:t>
      </w:r>
      <w:r w:rsidR="00A4297E">
        <w:rPr>
          <w:rFonts w:ascii="Arial" w:hAnsi="Arial" w:cs="Arial"/>
          <w:b/>
          <w:sz w:val="20"/>
          <w:szCs w:val="20"/>
        </w:rPr>
        <w:t>I</w:t>
      </w:r>
    </w:p>
    <w:p w:rsidR="00F41356" w:rsidRPr="005D27E9" w:rsidRDefault="00C62ECF" w:rsidP="00C62ECF">
      <w:pPr>
        <w:tabs>
          <w:tab w:val="left" w:pos="709"/>
          <w:tab w:val="left" w:pos="5103"/>
        </w:tabs>
        <w:spacing w:line="240" w:lineRule="auto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ab/>
      </w:r>
      <w:r w:rsidR="00F41356" w:rsidRPr="005D27E9">
        <w:rPr>
          <w:rFonts w:ascii="Arial" w:hAnsi="Arial" w:cs="Arial"/>
          <w:sz w:val="20"/>
          <w:szCs w:val="20"/>
        </w:rPr>
        <w:t>a) Ben</w:t>
      </w:r>
      <w:r w:rsidRPr="005D27E9">
        <w:rPr>
          <w:rFonts w:ascii="Arial" w:hAnsi="Arial" w:cs="Arial"/>
          <w:sz w:val="20"/>
          <w:szCs w:val="20"/>
        </w:rPr>
        <w:t>ützungsgebühr gemäss Reglement:</w:t>
      </w:r>
      <w:r w:rsidRPr="005D27E9">
        <w:rPr>
          <w:rFonts w:ascii="Arial" w:hAnsi="Arial" w:cs="Arial"/>
          <w:sz w:val="20"/>
          <w:szCs w:val="20"/>
        </w:rPr>
        <w:tab/>
      </w:r>
      <w:r w:rsidR="00F41356" w:rsidRPr="005D27E9">
        <w:rPr>
          <w:rFonts w:ascii="Arial" w:hAnsi="Arial" w:cs="Arial"/>
          <w:sz w:val="20"/>
          <w:szCs w:val="20"/>
        </w:rPr>
        <w:t>Fr.</w:t>
      </w:r>
    </w:p>
    <w:p w:rsidR="00F41356" w:rsidRPr="005D27E9" w:rsidRDefault="00C62ECF" w:rsidP="00C62ECF">
      <w:pPr>
        <w:tabs>
          <w:tab w:val="left" w:pos="709"/>
          <w:tab w:val="left" w:pos="5103"/>
        </w:tabs>
        <w:spacing w:line="240" w:lineRule="auto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ab/>
      </w:r>
      <w:r w:rsidR="00F41356" w:rsidRPr="005D27E9">
        <w:rPr>
          <w:rFonts w:ascii="Arial" w:hAnsi="Arial" w:cs="Arial"/>
          <w:sz w:val="20"/>
          <w:szCs w:val="20"/>
        </w:rPr>
        <w:t>b) Kos</w:t>
      </w:r>
      <w:r w:rsidRPr="005D27E9">
        <w:rPr>
          <w:rFonts w:ascii="Arial" w:hAnsi="Arial" w:cs="Arial"/>
          <w:sz w:val="20"/>
          <w:szCs w:val="20"/>
        </w:rPr>
        <w:t>tenbeteiligung Hauswartsdienst:</w:t>
      </w:r>
      <w:r w:rsidRPr="005D27E9">
        <w:rPr>
          <w:rFonts w:ascii="Arial" w:hAnsi="Arial" w:cs="Arial"/>
          <w:sz w:val="20"/>
          <w:szCs w:val="20"/>
        </w:rPr>
        <w:tab/>
      </w:r>
      <w:r w:rsidR="00F41356" w:rsidRPr="005D27E9">
        <w:rPr>
          <w:rFonts w:ascii="Arial" w:hAnsi="Arial" w:cs="Arial"/>
          <w:sz w:val="20"/>
          <w:szCs w:val="20"/>
        </w:rPr>
        <w:t>gemäss Rapport bzw. Übergabeprotokoll</w:t>
      </w:r>
    </w:p>
    <w:p w:rsidR="00F41356" w:rsidRPr="005D27E9" w:rsidRDefault="00F41356" w:rsidP="00C62ECF">
      <w:pPr>
        <w:spacing w:line="240" w:lineRule="auto"/>
        <w:ind w:left="709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Die definitive Abrechnung erfolgt nach der Veranstaltung durch die Fin</w:t>
      </w:r>
      <w:r w:rsidR="00C62ECF" w:rsidRPr="005D27E9">
        <w:rPr>
          <w:rFonts w:ascii="Arial" w:hAnsi="Arial" w:cs="Arial"/>
          <w:sz w:val="20"/>
          <w:szCs w:val="20"/>
        </w:rPr>
        <w:t>anzverwaltung auf Grund des Rap</w:t>
      </w:r>
      <w:r w:rsidRPr="005D27E9">
        <w:rPr>
          <w:rFonts w:ascii="Arial" w:hAnsi="Arial" w:cs="Arial"/>
          <w:sz w:val="20"/>
          <w:szCs w:val="20"/>
        </w:rPr>
        <w:t>p</w:t>
      </w:r>
      <w:r w:rsidR="00C62ECF" w:rsidRPr="005D27E9">
        <w:rPr>
          <w:rFonts w:ascii="Arial" w:hAnsi="Arial" w:cs="Arial"/>
          <w:sz w:val="20"/>
          <w:szCs w:val="20"/>
        </w:rPr>
        <w:t>orts des zuständigen Hauswarts.</w:t>
      </w:r>
    </w:p>
    <w:p w:rsidR="00F41356" w:rsidRPr="005D27E9" w:rsidRDefault="00C62ECF" w:rsidP="00C62ECF">
      <w:pPr>
        <w:tabs>
          <w:tab w:val="left" w:pos="709"/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5.</w:t>
      </w:r>
      <w:r w:rsidRPr="005D27E9">
        <w:rPr>
          <w:rFonts w:ascii="Arial" w:hAnsi="Arial" w:cs="Arial"/>
          <w:sz w:val="20"/>
          <w:szCs w:val="20"/>
        </w:rPr>
        <w:tab/>
        <w:t>Miete für Kaffeemaschine</w:t>
      </w:r>
      <w:r w:rsidRPr="005D27E9">
        <w:rPr>
          <w:rFonts w:ascii="Arial" w:hAnsi="Arial" w:cs="Arial"/>
          <w:sz w:val="20"/>
          <w:szCs w:val="20"/>
        </w:rPr>
        <w:tab/>
        <w:t>Fr.</w:t>
      </w:r>
    </w:p>
    <w:p w:rsidR="00F41356" w:rsidRPr="005D27E9" w:rsidRDefault="00F41356" w:rsidP="00A4297E">
      <w:pPr>
        <w:tabs>
          <w:tab w:val="left" w:pos="709"/>
        </w:tabs>
        <w:spacing w:line="240" w:lineRule="auto"/>
        <w:rPr>
          <w:rFonts w:ascii="Arial" w:hAnsi="Arial" w:cs="Arial"/>
          <w:sz w:val="16"/>
          <w:szCs w:val="20"/>
        </w:rPr>
      </w:pPr>
    </w:p>
    <w:p w:rsidR="00F41356" w:rsidRPr="005D27E9" w:rsidRDefault="00F41356" w:rsidP="00C62EC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6.</w:t>
      </w:r>
      <w:r w:rsidRPr="005D27E9">
        <w:rPr>
          <w:rFonts w:ascii="Arial" w:hAnsi="Arial" w:cs="Arial"/>
          <w:sz w:val="20"/>
          <w:szCs w:val="20"/>
        </w:rPr>
        <w:tab/>
        <w:t xml:space="preserve">Parkordnung/Plan, gemäss </w:t>
      </w:r>
      <w:r w:rsidR="00A4297E">
        <w:rPr>
          <w:rFonts w:ascii="Arial" w:hAnsi="Arial" w:cs="Arial"/>
          <w:b/>
          <w:sz w:val="20"/>
          <w:szCs w:val="20"/>
        </w:rPr>
        <w:t>Anhang IV</w:t>
      </w:r>
    </w:p>
    <w:p w:rsidR="00F41356" w:rsidRPr="005D27E9" w:rsidRDefault="00F41356" w:rsidP="00C62ECF">
      <w:pPr>
        <w:spacing w:line="240" w:lineRule="auto"/>
        <w:ind w:left="709" w:hanging="1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Die Zufahrt zum Schulhaus muss jederzeit ohne Behinderung auf der Schulhausstrasse (für Feu</w:t>
      </w:r>
      <w:r w:rsidR="005D27E9" w:rsidRPr="005D27E9">
        <w:rPr>
          <w:rFonts w:ascii="Arial" w:hAnsi="Arial" w:cs="Arial"/>
          <w:sz w:val="20"/>
          <w:szCs w:val="20"/>
        </w:rPr>
        <w:t>e</w:t>
      </w:r>
      <w:r w:rsidR="005D27E9" w:rsidRPr="005D27E9">
        <w:rPr>
          <w:rFonts w:ascii="Arial" w:hAnsi="Arial" w:cs="Arial"/>
          <w:sz w:val="20"/>
          <w:szCs w:val="20"/>
        </w:rPr>
        <w:t>r</w:t>
      </w:r>
      <w:r w:rsidR="005D27E9" w:rsidRPr="005D27E9">
        <w:rPr>
          <w:rFonts w:ascii="Arial" w:hAnsi="Arial" w:cs="Arial"/>
          <w:sz w:val="20"/>
          <w:szCs w:val="20"/>
        </w:rPr>
        <w:t>wehr, An</w:t>
      </w:r>
      <w:r w:rsidRPr="005D27E9">
        <w:rPr>
          <w:rFonts w:ascii="Arial" w:hAnsi="Arial" w:cs="Arial"/>
          <w:sz w:val="20"/>
          <w:szCs w:val="20"/>
        </w:rPr>
        <w:t>wohner etc.) gewährleistet sein. Es ist Sache des Veranstalters, dies in geeig</w:t>
      </w:r>
      <w:r w:rsidR="005D27E9" w:rsidRPr="005D27E9">
        <w:rPr>
          <w:rFonts w:ascii="Arial" w:hAnsi="Arial" w:cs="Arial"/>
          <w:sz w:val="20"/>
          <w:szCs w:val="20"/>
        </w:rPr>
        <w:t>neter Art und Weise sicherzu</w:t>
      </w:r>
      <w:r w:rsidRPr="005D27E9">
        <w:rPr>
          <w:rFonts w:ascii="Arial" w:hAnsi="Arial" w:cs="Arial"/>
          <w:sz w:val="20"/>
          <w:szCs w:val="20"/>
        </w:rPr>
        <w:t xml:space="preserve">stellen. </w:t>
      </w:r>
    </w:p>
    <w:p w:rsidR="00F41356" w:rsidRPr="005D27E9" w:rsidRDefault="00F41356" w:rsidP="005D27E9">
      <w:pPr>
        <w:tabs>
          <w:tab w:val="left" w:pos="708"/>
          <w:tab w:val="left" w:pos="1416"/>
          <w:tab w:val="left" w:pos="2124"/>
          <w:tab w:val="center" w:pos="4819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D27E9">
        <w:rPr>
          <w:rFonts w:ascii="Arial" w:hAnsi="Arial" w:cs="Arial"/>
          <w:sz w:val="20"/>
          <w:szCs w:val="20"/>
        </w:rPr>
        <w:t>Weitere Auflagen:</w:t>
      </w:r>
    </w:p>
    <w:p w:rsidR="00F41356" w:rsidRDefault="00F41356" w:rsidP="005D27E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D27E9" w:rsidRPr="005D27E9" w:rsidRDefault="00760E15" w:rsidP="005D27E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A23DD">
        <w:rPr>
          <w:rFonts w:ascii="Arial" w:hAnsi="Arial" w:cs="Arial"/>
        </w:rPr>
        <w:instrText xml:space="preserve"> FORMTEXT </w:instrText>
      </w:r>
      <w:r w:rsidRPr="00DA23DD">
        <w:rPr>
          <w:rFonts w:ascii="Arial" w:hAnsi="Arial" w:cs="Arial"/>
        </w:rPr>
      </w:r>
      <w:r w:rsidRPr="00DA23DD">
        <w:rPr>
          <w:rFonts w:ascii="Arial" w:hAnsi="Arial" w:cs="Arial"/>
        </w:rPr>
        <w:fldChar w:fldCharType="separate"/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  <w:noProof/>
        </w:rPr>
        <w:t> </w:t>
      </w:r>
      <w:r w:rsidRPr="00DA23DD">
        <w:rPr>
          <w:rFonts w:ascii="Arial" w:hAnsi="Arial" w:cs="Arial"/>
        </w:rPr>
        <w:fldChar w:fldCharType="end"/>
      </w:r>
    </w:p>
    <w:p w:rsidR="00F41356" w:rsidRPr="005D27E9" w:rsidRDefault="00F41356" w:rsidP="005D27E9">
      <w:pPr>
        <w:pBdr>
          <w:bottom w:val="single" w:sz="4" w:space="1" w:color="auto"/>
        </w:pBdr>
        <w:spacing w:line="240" w:lineRule="auto"/>
        <w:rPr>
          <w:rFonts w:ascii="Arial" w:hAnsi="Arial" w:cs="Arial"/>
          <w:sz w:val="20"/>
        </w:rPr>
      </w:pPr>
    </w:p>
    <w:p w:rsidR="00F41356" w:rsidRPr="005D27E9" w:rsidRDefault="00F41356" w:rsidP="005D27E9">
      <w:pPr>
        <w:spacing w:after="0" w:line="240" w:lineRule="auto"/>
        <w:rPr>
          <w:rFonts w:ascii="Arial" w:hAnsi="Arial" w:cs="Arial"/>
          <w:b/>
          <w:sz w:val="18"/>
        </w:rPr>
      </w:pPr>
      <w:r w:rsidRPr="005D27E9">
        <w:rPr>
          <w:rFonts w:ascii="Arial" w:hAnsi="Arial" w:cs="Arial"/>
          <w:b/>
          <w:sz w:val="18"/>
        </w:rPr>
        <w:t>Rechtsmittelbelehrung:</w:t>
      </w:r>
    </w:p>
    <w:p w:rsidR="00F41356" w:rsidRPr="005D27E9" w:rsidRDefault="00F41356" w:rsidP="005D27E9">
      <w:pPr>
        <w:spacing w:after="0" w:line="240" w:lineRule="auto"/>
        <w:rPr>
          <w:rFonts w:ascii="Arial" w:hAnsi="Arial" w:cs="Arial"/>
          <w:sz w:val="18"/>
        </w:rPr>
      </w:pPr>
      <w:r w:rsidRPr="005D27E9">
        <w:rPr>
          <w:rFonts w:ascii="Arial" w:hAnsi="Arial" w:cs="Arial"/>
          <w:sz w:val="18"/>
        </w:rPr>
        <w:t xml:space="preserve">Gegen den Entscheid der Gemeindekanzlei kann innert </w:t>
      </w:r>
      <w:r w:rsidRPr="005D27E9">
        <w:rPr>
          <w:rFonts w:ascii="Arial" w:hAnsi="Arial" w:cs="Arial"/>
          <w:b/>
          <w:sz w:val="18"/>
        </w:rPr>
        <w:t>20 Tagen</w:t>
      </w:r>
      <w:r w:rsidRPr="005D27E9">
        <w:rPr>
          <w:rFonts w:ascii="Arial" w:hAnsi="Arial" w:cs="Arial"/>
          <w:sz w:val="18"/>
        </w:rPr>
        <w:t xml:space="preserve"> seit Zustellung beim Gemeinderat Oberwil-Lieli bzw. gegen den Entscheid des Gemeinderates beim Departement des Innern Beschwerde geführt werden. Die Beschwerde-schrift muss einen </w:t>
      </w:r>
      <w:r w:rsidRPr="005D27E9">
        <w:rPr>
          <w:rFonts w:ascii="Arial" w:hAnsi="Arial" w:cs="Arial"/>
          <w:b/>
          <w:sz w:val="18"/>
        </w:rPr>
        <w:t>Antrag</w:t>
      </w:r>
      <w:r w:rsidRPr="005D27E9">
        <w:rPr>
          <w:rFonts w:ascii="Arial" w:hAnsi="Arial" w:cs="Arial"/>
          <w:sz w:val="18"/>
        </w:rPr>
        <w:t xml:space="preserve"> und eine </w:t>
      </w:r>
      <w:r w:rsidRPr="005D27E9">
        <w:rPr>
          <w:rFonts w:ascii="Arial" w:hAnsi="Arial" w:cs="Arial"/>
          <w:b/>
          <w:sz w:val="18"/>
        </w:rPr>
        <w:t>Begründung</w:t>
      </w:r>
      <w:r w:rsidRPr="005D27E9">
        <w:rPr>
          <w:rFonts w:ascii="Arial" w:hAnsi="Arial" w:cs="Arial"/>
          <w:sz w:val="18"/>
        </w:rPr>
        <w:t xml:space="preserve"> enthalten.</w:t>
      </w:r>
    </w:p>
    <w:p w:rsidR="00F41356" w:rsidRPr="00F41356" w:rsidRDefault="00F41356" w:rsidP="00F41356">
      <w:pPr>
        <w:spacing w:line="240" w:lineRule="auto"/>
        <w:rPr>
          <w:rFonts w:ascii="Arial" w:hAnsi="Arial" w:cs="Arial"/>
        </w:rPr>
      </w:pPr>
    </w:p>
    <w:p w:rsidR="00F41356" w:rsidRDefault="005D27E9" w:rsidP="005D27E9">
      <w:pPr>
        <w:tabs>
          <w:tab w:val="left" w:pos="5103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Oberwil-Lieli,</w:t>
      </w:r>
      <w:r w:rsidR="00743EB8">
        <w:rPr>
          <w:rFonts w:ascii="Arial" w:hAnsi="Arial" w:cs="Arial"/>
        </w:rPr>
        <w:t xml:space="preserve"> </w:t>
      </w:r>
      <w:r w:rsidR="00743EB8" w:rsidRPr="00DA23DD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43EB8" w:rsidRPr="00DA23DD">
        <w:rPr>
          <w:rFonts w:ascii="Arial" w:hAnsi="Arial" w:cs="Arial"/>
        </w:rPr>
        <w:instrText xml:space="preserve"> FORMTEXT </w:instrText>
      </w:r>
      <w:r w:rsidR="00743EB8" w:rsidRPr="00DA23DD">
        <w:rPr>
          <w:rFonts w:ascii="Arial" w:hAnsi="Arial" w:cs="Arial"/>
        </w:rPr>
      </w:r>
      <w:r w:rsidR="00743EB8" w:rsidRPr="00DA23DD">
        <w:rPr>
          <w:rFonts w:ascii="Arial" w:hAnsi="Arial" w:cs="Arial"/>
        </w:rPr>
        <w:fldChar w:fldCharType="separate"/>
      </w:r>
      <w:r w:rsidR="00743EB8" w:rsidRPr="00DA23DD">
        <w:rPr>
          <w:rFonts w:ascii="Arial" w:hAnsi="Arial" w:cs="Arial"/>
          <w:noProof/>
        </w:rPr>
        <w:t> </w:t>
      </w:r>
      <w:r w:rsidR="00743EB8" w:rsidRPr="00DA23DD">
        <w:rPr>
          <w:rFonts w:ascii="Arial" w:hAnsi="Arial" w:cs="Arial"/>
          <w:noProof/>
        </w:rPr>
        <w:t> </w:t>
      </w:r>
      <w:r w:rsidR="00743EB8" w:rsidRPr="00DA23DD">
        <w:rPr>
          <w:rFonts w:ascii="Arial" w:hAnsi="Arial" w:cs="Arial"/>
          <w:noProof/>
        </w:rPr>
        <w:t> </w:t>
      </w:r>
      <w:r w:rsidR="00743EB8" w:rsidRPr="00DA23DD">
        <w:rPr>
          <w:rFonts w:ascii="Arial" w:hAnsi="Arial" w:cs="Arial"/>
          <w:noProof/>
        </w:rPr>
        <w:t> </w:t>
      </w:r>
      <w:r w:rsidR="00743EB8" w:rsidRPr="00DA23DD">
        <w:rPr>
          <w:rFonts w:ascii="Arial" w:hAnsi="Arial" w:cs="Arial"/>
          <w:noProof/>
        </w:rPr>
        <w:t> </w:t>
      </w:r>
      <w:r w:rsidR="00743EB8" w:rsidRPr="00DA23DD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ab/>
      </w:r>
      <w:r w:rsidR="00F41356" w:rsidRPr="00F41356">
        <w:rPr>
          <w:rFonts w:ascii="Arial" w:hAnsi="Arial" w:cs="Arial"/>
        </w:rPr>
        <w:t>Gemeindekanzlei Oberwil-Lieli</w:t>
      </w:r>
    </w:p>
    <w:p w:rsidR="005D27E9" w:rsidRDefault="005D27E9" w:rsidP="005D27E9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5D27E9" w:rsidRPr="00F41356" w:rsidRDefault="005D27E9" w:rsidP="005D27E9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:rsidR="00F41356" w:rsidRPr="00F41356" w:rsidRDefault="00F41356" w:rsidP="005D27E9">
      <w:pPr>
        <w:spacing w:after="0" w:line="240" w:lineRule="auto"/>
        <w:rPr>
          <w:rFonts w:ascii="Arial" w:hAnsi="Arial" w:cs="Arial"/>
        </w:rPr>
      </w:pPr>
      <w:r w:rsidRPr="00F41356">
        <w:rPr>
          <w:rFonts w:ascii="Arial" w:hAnsi="Arial" w:cs="Arial"/>
        </w:rPr>
        <w:t>Verteiler:</w:t>
      </w:r>
    </w:p>
    <w:p w:rsidR="00F41356" w:rsidRPr="00F41356" w:rsidRDefault="00F23587" w:rsidP="005D27E9">
      <w:pP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Pr="00DA23DD">
        <w:rPr>
          <w:rFonts w:ascii="Arial" w:hAnsi="Arial" w:cs="Arial"/>
          <w:b/>
          <w:szCs w:val="24"/>
        </w:rPr>
        <w:t xml:space="preserve"> </w:t>
      </w:r>
      <w:r w:rsidR="00F41356" w:rsidRPr="00F41356">
        <w:rPr>
          <w:rFonts w:ascii="Arial" w:hAnsi="Arial" w:cs="Arial"/>
        </w:rPr>
        <w:t>Gesuchsteller</w:t>
      </w:r>
      <w:r>
        <w:rPr>
          <w:rFonts w:ascii="Arial" w:hAnsi="Arial" w:cs="Arial"/>
        </w:rPr>
        <w:t xml:space="preserve"> / -i</w:t>
      </w:r>
      <w:r w:rsidR="00F41356" w:rsidRPr="00F41356">
        <w:rPr>
          <w:rFonts w:ascii="Arial" w:hAnsi="Arial" w:cs="Arial"/>
        </w:rPr>
        <w:t>n</w:t>
      </w:r>
    </w:p>
    <w:p w:rsidR="00F41356" w:rsidRPr="00F41356" w:rsidRDefault="00F23587" w:rsidP="005D27E9">
      <w:pP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Pr="00DA23DD">
        <w:rPr>
          <w:rFonts w:ascii="Arial" w:hAnsi="Arial" w:cs="Arial"/>
          <w:b/>
          <w:szCs w:val="24"/>
        </w:rPr>
        <w:t xml:space="preserve"> </w:t>
      </w:r>
      <w:r w:rsidR="00F41356" w:rsidRPr="00F41356">
        <w:rPr>
          <w:rFonts w:ascii="Arial" w:hAnsi="Arial" w:cs="Arial"/>
        </w:rPr>
        <w:t>Hauswart</w:t>
      </w:r>
    </w:p>
    <w:p w:rsidR="00F41356" w:rsidRPr="00F41356" w:rsidRDefault="00F23587" w:rsidP="005D27E9">
      <w:pP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Pr="00DA23DD">
        <w:rPr>
          <w:rFonts w:ascii="Arial" w:hAnsi="Arial" w:cs="Arial"/>
          <w:b/>
          <w:szCs w:val="24"/>
        </w:rPr>
        <w:t xml:space="preserve"> </w:t>
      </w:r>
      <w:r w:rsidRPr="00F41356">
        <w:rPr>
          <w:rFonts w:ascii="Arial" w:hAnsi="Arial" w:cs="Arial"/>
        </w:rPr>
        <w:t>Dossiers intern, Raumvermittlung/Terminverwaltung</w:t>
      </w:r>
    </w:p>
    <w:p w:rsidR="00F41356" w:rsidRDefault="00F23587" w:rsidP="0066738C">
      <w:pPr>
        <w:tabs>
          <w:tab w:val="left" w:pos="708"/>
          <w:tab w:val="left" w:pos="1416"/>
          <w:tab w:val="left" w:pos="2124"/>
          <w:tab w:val="left" w:pos="7065"/>
        </w:tabs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Pr="00DA23DD">
        <w:rPr>
          <w:rFonts w:ascii="Arial" w:hAnsi="Arial" w:cs="Arial"/>
          <w:b/>
          <w:szCs w:val="24"/>
        </w:rPr>
        <w:t xml:space="preserve"> </w:t>
      </w:r>
      <w:r w:rsidRPr="00F41356">
        <w:rPr>
          <w:rFonts w:ascii="Arial" w:hAnsi="Arial" w:cs="Arial"/>
        </w:rPr>
        <w:t>Schule</w:t>
      </w:r>
    </w:p>
    <w:p w:rsidR="00F23587" w:rsidRPr="00F23587" w:rsidRDefault="00F23587" w:rsidP="005D27E9">
      <w:pPr>
        <w:spacing w:after="0" w:line="240" w:lineRule="auto"/>
        <w:rPr>
          <w:rFonts w:ascii="Arial" w:hAnsi="Arial" w:cs="Arial"/>
        </w:rPr>
      </w:pPr>
      <w:r w:rsidRPr="00DA23DD">
        <w:rPr>
          <w:rFonts w:ascii="Arial" w:hAnsi="Arial" w:cs="Arial"/>
          <w:szCs w:val="24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DA23DD">
        <w:rPr>
          <w:rFonts w:ascii="Arial" w:hAnsi="Arial" w:cs="Arial"/>
          <w:szCs w:val="24"/>
        </w:rPr>
        <w:instrText xml:space="preserve"> FORMCHECKBOX </w:instrText>
      </w:r>
      <w:r w:rsidR="004561F7">
        <w:rPr>
          <w:rFonts w:ascii="Arial" w:hAnsi="Arial" w:cs="Arial"/>
          <w:szCs w:val="24"/>
        </w:rPr>
      </w:r>
      <w:r w:rsidR="004561F7">
        <w:rPr>
          <w:rFonts w:ascii="Arial" w:hAnsi="Arial" w:cs="Arial"/>
          <w:szCs w:val="24"/>
        </w:rPr>
        <w:fldChar w:fldCharType="separate"/>
      </w:r>
      <w:r w:rsidRPr="00DA23DD">
        <w:rPr>
          <w:rFonts w:ascii="Arial" w:hAnsi="Arial" w:cs="Arial"/>
          <w:szCs w:val="24"/>
        </w:rPr>
        <w:fldChar w:fldCharType="end"/>
      </w:r>
      <w:r w:rsidRPr="00DA23DD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</w:rPr>
        <w:t>Abteilung Finanzen</w:t>
      </w:r>
    </w:p>
    <w:p w:rsidR="00F23587" w:rsidRDefault="00F23587" w:rsidP="005D27E9">
      <w:pPr>
        <w:spacing w:after="0" w:line="240" w:lineRule="auto"/>
        <w:rPr>
          <w:sz w:val="18"/>
          <w:szCs w:val="18"/>
        </w:rPr>
      </w:pPr>
    </w:p>
    <w:p w:rsidR="005D27E9" w:rsidRPr="00F23587" w:rsidRDefault="00F23587" w:rsidP="00F23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auto"/>
        <w:spacing w:after="0" w:line="240" w:lineRule="auto"/>
        <w:rPr>
          <w:sz w:val="18"/>
          <w:szCs w:val="18"/>
        </w:rPr>
      </w:pPr>
      <w:r w:rsidRPr="00F23587">
        <w:rPr>
          <w:sz w:val="18"/>
          <w:szCs w:val="18"/>
        </w:rPr>
        <w:t>Weitere Informationen</w:t>
      </w:r>
    </w:p>
    <w:p w:rsidR="00F23587" w:rsidRDefault="00F23587" w:rsidP="00F23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2" w:color="auto" w:fill="auto"/>
        <w:spacing w:after="0" w:line="240" w:lineRule="auto"/>
        <w:rPr>
          <w:sz w:val="18"/>
          <w:szCs w:val="18"/>
        </w:rPr>
      </w:pPr>
      <w:r w:rsidRPr="00F23587">
        <w:rPr>
          <w:sz w:val="18"/>
          <w:szCs w:val="18"/>
        </w:rPr>
        <w:t>Die Gemeindekanzlei steht für weitere Auskünfte und Fragen gerne zur Verfügung. Das neue Benützungs- und Gebührenreglement kann via Internet, www.oberwil-Lieli.ch, oder bei der Gemeindekanzlei bezogen werden</w:t>
      </w:r>
    </w:p>
    <w:p w:rsidR="00F23587" w:rsidRDefault="00F23587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66738C" w:rsidRPr="00A4297E" w:rsidRDefault="0066738C" w:rsidP="00A4297E">
      <w:pPr>
        <w:tabs>
          <w:tab w:val="right" w:pos="9639"/>
        </w:tabs>
        <w:spacing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ab/>
        <w:t>Anhang I</w:t>
      </w:r>
    </w:p>
    <w:p w:rsidR="0066738C" w:rsidRPr="002F372A" w:rsidRDefault="00A4297E" w:rsidP="002F372A">
      <w:pPr>
        <w:tabs>
          <w:tab w:val="right" w:pos="9639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Auszug </w:t>
      </w:r>
      <w:r w:rsidR="0066738C" w:rsidRPr="0066738C">
        <w:rPr>
          <w:rFonts w:ascii="Arial" w:hAnsi="Arial" w:cs="Arial"/>
          <w:b/>
          <w:sz w:val="24"/>
          <w:szCs w:val="24"/>
        </w:rPr>
        <w:t>aus dem Benützungs- und Gebührenreglement für die Schulanlage Falter und die übrigen Liegenschaften der Gemeinde Oberwil-Lieli</w:t>
      </w:r>
      <w:r w:rsidR="0066738C" w:rsidRPr="0066738C">
        <w:rPr>
          <w:rFonts w:ascii="Arial" w:hAnsi="Arial" w:cs="Arial"/>
          <w:b/>
          <w:sz w:val="24"/>
          <w:szCs w:val="24"/>
        </w:rPr>
        <w:br/>
        <w:t>Ausgabe 2016</w:t>
      </w:r>
      <w:r w:rsidR="002F372A">
        <w:rPr>
          <w:rFonts w:ascii="Arial" w:hAnsi="Arial" w:cs="Arial"/>
          <w:b/>
          <w:sz w:val="24"/>
          <w:szCs w:val="24"/>
        </w:rPr>
        <w:t xml:space="preserve"> </w:t>
      </w:r>
      <w:r w:rsidR="0066738C" w:rsidRPr="009D1EC3">
        <w:rPr>
          <w:rFonts w:ascii="Arial" w:hAnsi="Arial" w:cs="Arial"/>
          <w:bCs/>
          <w:sz w:val="16"/>
        </w:rPr>
        <w:t>(genehmigt durch Beschluss der Einwohnergemeindeversammlung vom 25.11.2016)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513"/>
      </w:tblGrid>
      <w:tr w:rsidR="0066738C" w:rsidRPr="00D47EAB" w:rsidTr="00C42ADE">
        <w:tc>
          <w:tcPr>
            <w:tcW w:w="1913" w:type="dxa"/>
          </w:tcPr>
          <w:p w:rsidR="0066738C" w:rsidRPr="009D1EC3" w:rsidRDefault="0066738C" w:rsidP="00C42ADE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7513" w:type="dxa"/>
          </w:tcPr>
          <w:p w:rsidR="0066738C" w:rsidRPr="009D1EC3" w:rsidRDefault="0066738C" w:rsidP="002F372A">
            <w:pPr>
              <w:pStyle w:val="Textkrper"/>
              <w:tabs>
                <w:tab w:val="left" w:pos="214"/>
              </w:tabs>
              <w:spacing w:before="240" w:line="240" w:lineRule="auto"/>
              <w:ind w:left="215" w:hanging="215"/>
              <w:jc w:val="both"/>
              <w:rPr>
                <w:rFonts w:cs="Arial"/>
                <w:b/>
                <w:bCs/>
                <w:sz w:val="18"/>
                <w:szCs w:val="22"/>
              </w:rPr>
            </w:pPr>
            <w:r w:rsidRPr="009D1EC3">
              <w:rPr>
                <w:rFonts w:cs="Arial"/>
                <w:b/>
                <w:bCs/>
                <w:sz w:val="18"/>
                <w:szCs w:val="22"/>
              </w:rPr>
              <w:t>§ 4</w:t>
            </w:r>
          </w:p>
        </w:tc>
      </w:tr>
      <w:tr w:rsidR="0066738C" w:rsidRPr="009D05B9" w:rsidTr="00C42ADE">
        <w:tc>
          <w:tcPr>
            <w:tcW w:w="1913" w:type="dxa"/>
          </w:tcPr>
          <w:p w:rsidR="0066738C" w:rsidRPr="009D1EC3" w:rsidRDefault="0066738C" w:rsidP="00C42ADE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Arial" w:hAnsi="Arial" w:cs="Arial"/>
                <w:sz w:val="18"/>
              </w:rPr>
            </w:pPr>
            <w:r w:rsidRPr="009D1EC3">
              <w:rPr>
                <w:rFonts w:ascii="Arial" w:hAnsi="Arial" w:cs="Arial"/>
                <w:sz w:val="18"/>
              </w:rPr>
              <w:t>ausgeschlossene Zeiten</w:t>
            </w:r>
          </w:p>
        </w:tc>
        <w:tc>
          <w:tcPr>
            <w:tcW w:w="7513" w:type="dxa"/>
          </w:tcPr>
          <w:p w:rsidR="0066738C" w:rsidRPr="009D1EC3" w:rsidRDefault="0066738C" w:rsidP="00C42ADE">
            <w:pPr>
              <w:pStyle w:val="Textkrper"/>
              <w:spacing w:after="60"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1</w:t>
            </w:r>
            <w:r w:rsidRPr="009D1EC3">
              <w:rPr>
                <w:rFonts w:cs="Arial"/>
                <w:sz w:val="18"/>
                <w:szCs w:val="22"/>
              </w:rPr>
              <w:t>Die Schulanlage und die Gemeindeliegenschaften bleiben in den folgenden Zeiten g</w:t>
            </w:r>
            <w:r w:rsidRPr="009D1EC3">
              <w:rPr>
                <w:rFonts w:cs="Arial"/>
                <w:sz w:val="18"/>
                <w:szCs w:val="22"/>
              </w:rPr>
              <w:t>e</w:t>
            </w:r>
            <w:r w:rsidRPr="009D1EC3">
              <w:rPr>
                <w:rFonts w:cs="Arial"/>
                <w:sz w:val="18"/>
                <w:szCs w:val="22"/>
              </w:rPr>
              <w:t>schlossen:</w:t>
            </w:r>
          </w:p>
          <w:p w:rsidR="0066738C" w:rsidRPr="009D1EC3" w:rsidRDefault="0066738C" w:rsidP="00C42ADE">
            <w:pPr>
              <w:pStyle w:val="Textkrper"/>
              <w:tabs>
                <w:tab w:val="left" w:pos="214"/>
              </w:tabs>
              <w:spacing w:line="240" w:lineRule="auto"/>
              <w:ind w:left="214" w:hanging="214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</w:rPr>
              <w:t>-</w:t>
            </w:r>
            <w:r w:rsidRPr="009D1EC3">
              <w:rPr>
                <w:rFonts w:cs="Arial"/>
                <w:sz w:val="18"/>
                <w:szCs w:val="22"/>
              </w:rPr>
              <w:tab/>
              <w:t>Karfreitag bis und mit Ostermontag</w:t>
            </w:r>
          </w:p>
          <w:p w:rsidR="0066738C" w:rsidRPr="009D1EC3" w:rsidRDefault="0066738C" w:rsidP="00C42ADE">
            <w:pPr>
              <w:pStyle w:val="Textkrper"/>
              <w:tabs>
                <w:tab w:val="left" w:pos="214"/>
              </w:tabs>
              <w:spacing w:line="240" w:lineRule="auto"/>
              <w:ind w:left="214" w:hanging="214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</w:rPr>
              <w:t>-</w:t>
            </w:r>
            <w:r w:rsidRPr="009D1EC3">
              <w:rPr>
                <w:rFonts w:cs="Arial"/>
                <w:sz w:val="18"/>
                <w:szCs w:val="22"/>
              </w:rPr>
              <w:tab/>
              <w:t>Auffahrt bis und mit darauffolgendem Sonntag</w:t>
            </w:r>
          </w:p>
          <w:p w:rsidR="0066738C" w:rsidRPr="009D1EC3" w:rsidRDefault="0066738C" w:rsidP="00C42ADE">
            <w:pPr>
              <w:pStyle w:val="Textkrper"/>
              <w:tabs>
                <w:tab w:val="left" w:pos="214"/>
              </w:tabs>
              <w:spacing w:line="240" w:lineRule="auto"/>
              <w:ind w:left="214" w:hanging="214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</w:rPr>
              <w:t>-</w:t>
            </w:r>
            <w:r w:rsidRPr="009D1EC3">
              <w:rPr>
                <w:rFonts w:cs="Arial"/>
                <w:sz w:val="18"/>
                <w:szCs w:val="22"/>
              </w:rPr>
              <w:tab/>
              <w:t>Pfingstsamstag bis und mit Pfingstmontag</w:t>
            </w:r>
          </w:p>
          <w:p w:rsidR="0066738C" w:rsidRPr="009D1EC3" w:rsidRDefault="0066738C" w:rsidP="00C42ADE">
            <w:pPr>
              <w:pStyle w:val="Textkrper"/>
              <w:tabs>
                <w:tab w:val="left" w:pos="214"/>
              </w:tabs>
              <w:spacing w:line="240" w:lineRule="auto"/>
              <w:ind w:left="214" w:hanging="214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</w:rPr>
              <w:t>-</w:t>
            </w:r>
            <w:r w:rsidRPr="009D1EC3">
              <w:rPr>
                <w:rFonts w:cs="Arial"/>
                <w:sz w:val="18"/>
                <w:szCs w:val="22"/>
              </w:rPr>
              <w:tab/>
              <w:t>Während den Schulsommerferien</w:t>
            </w:r>
          </w:p>
          <w:p w:rsidR="0066738C" w:rsidRPr="009D1EC3" w:rsidRDefault="0066738C" w:rsidP="00C42ADE">
            <w:pPr>
              <w:pStyle w:val="Textkrper"/>
              <w:tabs>
                <w:tab w:val="left" w:pos="214"/>
              </w:tabs>
              <w:spacing w:line="240" w:lineRule="auto"/>
              <w:ind w:left="214" w:hanging="214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</w:rPr>
              <w:t>-</w:t>
            </w:r>
            <w:r w:rsidRPr="009D1EC3">
              <w:rPr>
                <w:rFonts w:cs="Arial"/>
                <w:sz w:val="18"/>
                <w:szCs w:val="22"/>
              </w:rPr>
              <w:tab/>
              <w:t>Weihnachten (24. bis und mit 30. Dezember)</w:t>
            </w:r>
          </w:p>
          <w:p w:rsidR="0066738C" w:rsidRPr="009D1EC3" w:rsidRDefault="0066738C" w:rsidP="00C42ADE">
            <w:pPr>
              <w:pStyle w:val="Textkrper"/>
              <w:tabs>
                <w:tab w:val="left" w:pos="214"/>
              </w:tabs>
              <w:spacing w:after="60" w:line="240" w:lineRule="auto"/>
              <w:ind w:left="215" w:hanging="215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</w:rPr>
              <w:t>-</w:t>
            </w:r>
            <w:r w:rsidRPr="009D1EC3">
              <w:rPr>
                <w:rFonts w:cs="Arial"/>
                <w:sz w:val="18"/>
                <w:szCs w:val="22"/>
              </w:rPr>
              <w:tab/>
              <w:t>Silvester und Neujahrstage (31.12. bis 2.1.)</w:t>
            </w:r>
          </w:p>
          <w:p w:rsidR="0066738C" w:rsidRPr="009D1EC3" w:rsidRDefault="0066738C" w:rsidP="00C42ADE">
            <w:pPr>
              <w:pStyle w:val="Textkrper"/>
              <w:spacing w:after="60"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2</w:t>
            </w:r>
            <w:r w:rsidRPr="009D1EC3">
              <w:rPr>
                <w:rFonts w:cs="Arial"/>
                <w:sz w:val="18"/>
                <w:szCs w:val="22"/>
              </w:rPr>
              <w:t>Über Ausnahmen entscheiden die zuständige Person der Gemeinde in Absprache mit den Hauswarten oder deren Stellvertretern.</w:t>
            </w:r>
          </w:p>
        </w:tc>
      </w:tr>
      <w:tr w:rsidR="0066738C" w:rsidRPr="00D47EAB" w:rsidTr="00C42ADE">
        <w:tc>
          <w:tcPr>
            <w:tcW w:w="1913" w:type="dxa"/>
          </w:tcPr>
          <w:p w:rsidR="0066738C" w:rsidRPr="009D1EC3" w:rsidRDefault="0066738C" w:rsidP="00C42ADE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7513" w:type="dxa"/>
          </w:tcPr>
          <w:p w:rsidR="0066738C" w:rsidRPr="009D1EC3" w:rsidRDefault="0066738C" w:rsidP="002F372A">
            <w:pPr>
              <w:pStyle w:val="Textkrper"/>
              <w:spacing w:before="240" w:line="240" w:lineRule="auto"/>
              <w:jc w:val="both"/>
              <w:rPr>
                <w:rFonts w:cs="Arial"/>
                <w:b/>
                <w:bCs/>
                <w:sz w:val="18"/>
                <w:szCs w:val="22"/>
              </w:rPr>
            </w:pPr>
            <w:r w:rsidRPr="009D1EC3">
              <w:rPr>
                <w:rFonts w:cs="Arial"/>
                <w:b/>
                <w:bCs/>
                <w:sz w:val="18"/>
                <w:szCs w:val="22"/>
              </w:rPr>
              <w:t>§ 5</w:t>
            </w:r>
          </w:p>
        </w:tc>
      </w:tr>
      <w:tr w:rsidR="0066738C" w:rsidRPr="00013ECC" w:rsidTr="00C42ADE">
        <w:tc>
          <w:tcPr>
            <w:tcW w:w="1913" w:type="dxa"/>
          </w:tcPr>
          <w:p w:rsidR="0066738C" w:rsidRPr="009D1EC3" w:rsidRDefault="0066738C" w:rsidP="00C42ADE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Arial" w:hAnsi="Arial" w:cs="Arial"/>
                <w:sz w:val="18"/>
              </w:rPr>
            </w:pPr>
            <w:r w:rsidRPr="009D1EC3">
              <w:rPr>
                <w:rFonts w:ascii="Arial" w:hAnsi="Arial" w:cs="Arial"/>
                <w:sz w:val="18"/>
              </w:rPr>
              <w:t>Verantwortlicher des Veranstalters</w:t>
            </w:r>
          </w:p>
        </w:tc>
        <w:tc>
          <w:tcPr>
            <w:tcW w:w="7513" w:type="dxa"/>
          </w:tcPr>
          <w:p w:rsidR="0066738C" w:rsidRPr="009D1EC3" w:rsidRDefault="0066738C" w:rsidP="00C42ADE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1</w:t>
            </w:r>
            <w:r w:rsidRPr="009D1EC3">
              <w:rPr>
                <w:rFonts w:cs="Arial"/>
                <w:sz w:val="18"/>
                <w:szCs w:val="22"/>
              </w:rPr>
              <w:t>Der Veranstalter bestimmt einen Verantwortlichen, der einerseits von den Hauswarten oder deren Stellvertreter über die Bedienung der technischen Einrichtungen (Beleuchtung, Lau</w:t>
            </w:r>
            <w:r w:rsidRPr="009D1EC3">
              <w:rPr>
                <w:rFonts w:cs="Arial"/>
                <w:sz w:val="18"/>
                <w:szCs w:val="22"/>
              </w:rPr>
              <w:t>t</w:t>
            </w:r>
            <w:r w:rsidRPr="009D1EC3">
              <w:rPr>
                <w:rFonts w:cs="Arial"/>
                <w:sz w:val="18"/>
                <w:szCs w:val="22"/>
              </w:rPr>
              <w:t>sprecheranlage, Lüftung, Küchengeräte und -maschinen) instruiert wird und andererseits bei der Übernahme und Rückgabe der Lokalitäten mit den Hauswarten oder deren Stellvertreter anwesend ist.</w:t>
            </w:r>
          </w:p>
          <w:p w:rsidR="0066738C" w:rsidRPr="009D1EC3" w:rsidRDefault="0066738C" w:rsidP="00C42ADE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</w:p>
          <w:p w:rsidR="0066738C" w:rsidRPr="009D1EC3" w:rsidRDefault="0066738C" w:rsidP="00C42ADE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2</w:t>
            </w:r>
            <w:r w:rsidRPr="009D1EC3">
              <w:rPr>
                <w:rFonts w:cs="Arial"/>
                <w:sz w:val="18"/>
                <w:szCs w:val="22"/>
              </w:rPr>
              <w:t>Die Anweisungen der Hauswarte und deren Stellvertreter gelten für den Verantwortlichen sowie für alle Nutzer.</w:t>
            </w:r>
          </w:p>
        </w:tc>
      </w:tr>
      <w:tr w:rsidR="0066738C" w:rsidRPr="00D47EAB" w:rsidTr="0066738C">
        <w:tc>
          <w:tcPr>
            <w:tcW w:w="1913" w:type="dxa"/>
          </w:tcPr>
          <w:p w:rsidR="0066738C" w:rsidRPr="009D1EC3" w:rsidRDefault="0066738C" w:rsidP="00C42ADE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rPr>
                <w:rFonts w:ascii="Arial" w:hAnsi="Arial" w:cs="Arial"/>
                <w:sz w:val="18"/>
              </w:rPr>
            </w:pPr>
          </w:p>
        </w:tc>
        <w:tc>
          <w:tcPr>
            <w:tcW w:w="7513" w:type="dxa"/>
          </w:tcPr>
          <w:p w:rsidR="0066738C" w:rsidRPr="009D1EC3" w:rsidRDefault="0066738C" w:rsidP="002F372A">
            <w:pPr>
              <w:pStyle w:val="Textkrper"/>
              <w:spacing w:before="240" w:line="240" w:lineRule="auto"/>
              <w:jc w:val="both"/>
              <w:rPr>
                <w:rFonts w:cs="Arial"/>
                <w:sz w:val="18"/>
                <w:szCs w:val="22"/>
                <w:vertAlign w:val="superscript"/>
              </w:rPr>
            </w:pPr>
            <w:r w:rsidRPr="009D1EC3">
              <w:rPr>
                <w:rFonts w:cs="Arial"/>
                <w:b/>
                <w:bCs/>
                <w:sz w:val="18"/>
                <w:szCs w:val="22"/>
              </w:rPr>
              <w:t>§ 11</w:t>
            </w:r>
          </w:p>
        </w:tc>
      </w:tr>
      <w:tr w:rsidR="0066738C" w:rsidRPr="00D47EAB" w:rsidTr="0066738C">
        <w:tc>
          <w:tcPr>
            <w:tcW w:w="1913" w:type="dxa"/>
          </w:tcPr>
          <w:p w:rsidR="0066738C" w:rsidRPr="009D1EC3" w:rsidRDefault="0066738C" w:rsidP="00797408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="Arial" w:hAnsi="Arial" w:cs="Arial"/>
                <w:sz w:val="18"/>
              </w:rPr>
            </w:pPr>
            <w:r w:rsidRPr="009D1EC3">
              <w:rPr>
                <w:rFonts w:ascii="Arial" w:hAnsi="Arial" w:cs="Arial"/>
                <w:sz w:val="18"/>
              </w:rPr>
              <w:t>Reinigung</w:t>
            </w:r>
          </w:p>
        </w:tc>
        <w:tc>
          <w:tcPr>
            <w:tcW w:w="7513" w:type="dxa"/>
          </w:tcPr>
          <w:p w:rsidR="0066738C" w:rsidRPr="009D1EC3" w:rsidRDefault="0066738C" w:rsidP="00797408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1</w:t>
            </w:r>
            <w:r w:rsidRPr="009D1EC3">
              <w:rPr>
                <w:rFonts w:cs="Arial"/>
                <w:sz w:val="18"/>
                <w:szCs w:val="22"/>
              </w:rPr>
              <w:t>Alle benützten Räume und Einrichtungen, einschliesslich Geräte, Mobiliar und Geschirr sind im gereinigten Zustand zurückzugeben. Die Aussenanlage muss ordentlich aufgeräumt sein.</w:t>
            </w:r>
          </w:p>
          <w:p w:rsidR="0066738C" w:rsidRPr="009D1EC3" w:rsidRDefault="0066738C" w:rsidP="00797408">
            <w:pPr>
              <w:pStyle w:val="Textkrper"/>
              <w:jc w:val="both"/>
              <w:rPr>
                <w:rFonts w:cs="Arial"/>
                <w:sz w:val="18"/>
                <w:szCs w:val="22"/>
              </w:rPr>
            </w:pPr>
          </w:p>
          <w:p w:rsidR="0066738C" w:rsidRPr="009D1EC3" w:rsidRDefault="0066738C" w:rsidP="00797408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2</w:t>
            </w:r>
            <w:r w:rsidRPr="009D1EC3">
              <w:rPr>
                <w:rFonts w:cs="Arial"/>
                <w:sz w:val="18"/>
                <w:szCs w:val="22"/>
              </w:rPr>
              <w:t>Werden die Aufräumungs- und Reinigungsarbeiten nicht oder mangelhaft ausgeführt, wird der zusätzliche Aufwand gemäss Abnahmeprotokoll separat belastet.</w:t>
            </w:r>
          </w:p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</w:p>
          <w:p w:rsidR="0066738C" w:rsidRPr="009D1EC3" w:rsidRDefault="0066738C" w:rsidP="00797408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  <w:vertAlign w:val="superscript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3</w:t>
            </w:r>
            <w:r w:rsidRPr="009D1EC3">
              <w:rPr>
                <w:rFonts w:cs="Arial"/>
                <w:sz w:val="18"/>
                <w:szCs w:val="22"/>
              </w:rPr>
              <w:t>Die Reinigungsarbeiten müssen innert 3 Stunden nach Ende des Anlasses abgeschlossen sein. Ausnahmen nur in Absprache mit den Hauswarten oder seinen Stellvertretern.</w:t>
            </w:r>
          </w:p>
        </w:tc>
      </w:tr>
      <w:tr w:rsidR="0066738C" w:rsidRPr="00D47EAB" w:rsidTr="0066738C">
        <w:tc>
          <w:tcPr>
            <w:tcW w:w="1913" w:type="dxa"/>
          </w:tcPr>
          <w:p w:rsidR="0066738C" w:rsidRPr="009D1EC3" w:rsidRDefault="0066738C" w:rsidP="00797408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="Arial" w:hAnsi="Arial" w:cs="Arial"/>
                <w:sz w:val="18"/>
              </w:rPr>
            </w:pPr>
            <w:r w:rsidRPr="009D1EC3">
              <w:rPr>
                <w:rFonts w:ascii="Arial" w:hAnsi="Arial" w:cs="Arial"/>
                <w:sz w:val="18"/>
              </w:rPr>
              <w:br w:type="page"/>
            </w:r>
          </w:p>
        </w:tc>
        <w:tc>
          <w:tcPr>
            <w:tcW w:w="7513" w:type="dxa"/>
          </w:tcPr>
          <w:p w:rsidR="0066738C" w:rsidRPr="009D1EC3" w:rsidRDefault="0066738C" w:rsidP="002F372A">
            <w:pPr>
              <w:pStyle w:val="Textkrper"/>
              <w:spacing w:before="240" w:line="240" w:lineRule="auto"/>
              <w:jc w:val="both"/>
              <w:rPr>
                <w:rFonts w:cs="Arial"/>
                <w:sz w:val="18"/>
                <w:szCs w:val="22"/>
                <w:vertAlign w:val="superscript"/>
              </w:rPr>
            </w:pPr>
            <w:r w:rsidRPr="009D1EC3">
              <w:rPr>
                <w:rFonts w:cs="Arial"/>
                <w:b/>
                <w:bCs/>
                <w:sz w:val="18"/>
                <w:szCs w:val="22"/>
              </w:rPr>
              <w:t>§ 12</w:t>
            </w:r>
          </w:p>
        </w:tc>
      </w:tr>
      <w:tr w:rsidR="0066738C" w:rsidRPr="00D47EAB" w:rsidTr="0066738C">
        <w:tc>
          <w:tcPr>
            <w:tcW w:w="1913" w:type="dxa"/>
          </w:tcPr>
          <w:p w:rsidR="0066738C" w:rsidRPr="009D1EC3" w:rsidRDefault="0066738C" w:rsidP="00797408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="Arial" w:hAnsi="Arial" w:cs="Arial"/>
                <w:sz w:val="18"/>
              </w:rPr>
            </w:pPr>
            <w:r w:rsidRPr="009D1EC3">
              <w:rPr>
                <w:rFonts w:ascii="Arial" w:hAnsi="Arial" w:cs="Arial"/>
                <w:sz w:val="18"/>
              </w:rPr>
              <w:t>Sicherheiten</w:t>
            </w:r>
          </w:p>
        </w:tc>
        <w:tc>
          <w:tcPr>
            <w:tcW w:w="7513" w:type="dxa"/>
          </w:tcPr>
          <w:p w:rsidR="0066738C" w:rsidRPr="009D1EC3" w:rsidRDefault="0066738C" w:rsidP="00797408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1</w:t>
            </w:r>
            <w:r w:rsidRPr="009D1EC3">
              <w:rPr>
                <w:rFonts w:cs="Arial"/>
                <w:sz w:val="18"/>
                <w:szCs w:val="22"/>
              </w:rPr>
              <w:t>Der Benützer der Anlage ist für die Aufrechterhaltung von Ruhe und Ordnung verantwor</w:t>
            </w:r>
            <w:r w:rsidRPr="009D1EC3">
              <w:rPr>
                <w:rFonts w:cs="Arial"/>
                <w:sz w:val="18"/>
                <w:szCs w:val="22"/>
              </w:rPr>
              <w:t>t</w:t>
            </w:r>
            <w:r w:rsidRPr="009D1EC3">
              <w:rPr>
                <w:rFonts w:cs="Arial"/>
                <w:sz w:val="18"/>
                <w:szCs w:val="22"/>
              </w:rPr>
              <w:t>lich. Er hat hiefür, soweit nötig, entsprechendes Aufsichtspersonal zu stellen.</w:t>
            </w:r>
          </w:p>
          <w:p w:rsidR="00797408" w:rsidRPr="009D1EC3" w:rsidRDefault="00797408" w:rsidP="00797408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</w:p>
          <w:p w:rsidR="0066738C" w:rsidRPr="009D1EC3" w:rsidRDefault="0066738C" w:rsidP="00797408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2</w:t>
            </w:r>
            <w:r w:rsidRPr="009D1EC3">
              <w:rPr>
                <w:rFonts w:cs="Arial"/>
                <w:sz w:val="18"/>
                <w:szCs w:val="22"/>
              </w:rPr>
              <w:t>Die Fluchtwege und Notausgänge sind immer freizuhalten. Notausgänge sind während der ganzen Dauer der Veranstaltung unverschlossen zu halten.</w:t>
            </w:r>
          </w:p>
        </w:tc>
      </w:tr>
      <w:tr w:rsidR="0066738C" w:rsidRPr="00D47EAB" w:rsidTr="0066738C">
        <w:tc>
          <w:tcPr>
            <w:tcW w:w="1913" w:type="dxa"/>
          </w:tcPr>
          <w:p w:rsidR="0066738C" w:rsidRPr="009D1EC3" w:rsidRDefault="0066738C" w:rsidP="00797408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7513" w:type="dxa"/>
          </w:tcPr>
          <w:p w:rsidR="0066738C" w:rsidRPr="009D1EC3" w:rsidRDefault="0066738C" w:rsidP="002F372A">
            <w:pPr>
              <w:pStyle w:val="Textkrper"/>
              <w:spacing w:before="240" w:line="240" w:lineRule="auto"/>
              <w:jc w:val="both"/>
              <w:rPr>
                <w:rFonts w:cs="Arial"/>
                <w:sz w:val="18"/>
                <w:szCs w:val="22"/>
                <w:vertAlign w:val="superscript"/>
              </w:rPr>
            </w:pPr>
            <w:r w:rsidRPr="009D1EC3">
              <w:rPr>
                <w:rFonts w:cs="Arial"/>
                <w:b/>
                <w:bCs/>
                <w:sz w:val="18"/>
                <w:szCs w:val="22"/>
              </w:rPr>
              <w:t>§ 13</w:t>
            </w:r>
          </w:p>
        </w:tc>
      </w:tr>
      <w:tr w:rsidR="0066738C" w:rsidRPr="00797408" w:rsidTr="0066738C">
        <w:tc>
          <w:tcPr>
            <w:tcW w:w="1913" w:type="dxa"/>
          </w:tcPr>
          <w:p w:rsidR="0066738C" w:rsidRPr="009D1EC3" w:rsidRDefault="0066738C" w:rsidP="00797408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="Arial" w:hAnsi="Arial" w:cs="Arial"/>
                <w:sz w:val="18"/>
              </w:rPr>
            </w:pPr>
            <w:r w:rsidRPr="009D1EC3">
              <w:rPr>
                <w:rFonts w:ascii="Arial" w:hAnsi="Arial" w:cs="Arial"/>
                <w:sz w:val="18"/>
              </w:rPr>
              <w:t>Schlüssel</w:t>
            </w:r>
          </w:p>
        </w:tc>
        <w:tc>
          <w:tcPr>
            <w:tcW w:w="7513" w:type="dxa"/>
          </w:tcPr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1</w:t>
            </w:r>
            <w:r w:rsidRPr="009D1EC3">
              <w:rPr>
                <w:rFonts w:cs="Arial"/>
                <w:sz w:val="18"/>
                <w:szCs w:val="22"/>
              </w:rPr>
              <w:t>Für regelmässige Benützer der Räumlichkeiten werden durch die Hauswarte Schlüssel gegen ein Depot von Fr. 50 pro Schlüssel abgegeben. Ausgenommen davon sind Behö</w:t>
            </w:r>
            <w:r w:rsidRPr="009D1EC3">
              <w:rPr>
                <w:rFonts w:cs="Arial"/>
                <w:sz w:val="18"/>
                <w:szCs w:val="22"/>
              </w:rPr>
              <w:t>r</w:t>
            </w:r>
            <w:r w:rsidRPr="009D1EC3">
              <w:rPr>
                <w:rFonts w:cs="Arial"/>
                <w:sz w:val="18"/>
                <w:szCs w:val="22"/>
              </w:rPr>
              <w:t xml:space="preserve">denmitglieder und Lehrkräfte. </w:t>
            </w:r>
          </w:p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</w:p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2</w:t>
            </w:r>
            <w:r w:rsidRPr="009D1EC3">
              <w:rPr>
                <w:rFonts w:cs="Arial"/>
                <w:sz w:val="18"/>
                <w:szCs w:val="22"/>
              </w:rPr>
              <w:t>Veranstalter von Einzelanlässen erhalten auf Wunsch einen Schlüssel für die Dauer der Veranstaltung.</w:t>
            </w:r>
          </w:p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</w:p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3</w:t>
            </w:r>
            <w:r w:rsidRPr="009D1EC3">
              <w:rPr>
                <w:rFonts w:cs="Arial"/>
                <w:sz w:val="18"/>
                <w:szCs w:val="22"/>
              </w:rPr>
              <w:t>Die Inhaber der Schlüssel sind für Schäden, die aus dem Missbrauch oder Verlust entst</w:t>
            </w:r>
            <w:r w:rsidRPr="009D1EC3">
              <w:rPr>
                <w:rFonts w:cs="Arial"/>
                <w:sz w:val="18"/>
                <w:szCs w:val="22"/>
              </w:rPr>
              <w:t>e</w:t>
            </w:r>
            <w:r w:rsidRPr="009D1EC3">
              <w:rPr>
                <w:rFonts w:cs="Arial"/>
                <w:sz w:val="18"/>
                <w:szCs w:val="22"/>
              </w:rPr>
              <w:t>hen, persönlich haftbar.</w:t>
            </w:r>
          </w:p>
        </w:tc>
      </w:tr>
      <w:tr w:rsidR="0066738C" w:rsidRPr="00797408" w:rsidTr="0066738C">
        <w:tc>
          <w:tcPr>
            <w:tcW w:w="1913" w:type="dxa"/>
          </w:tcPr>
          <w:p w:rsidR="0066738C" w:rsidRPr="009D1EC3" w:rsidRDefault="0066738C" w:rsidP="00797408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="Arial" w:hAnsi="Arial" w:cs="Arial"/>
                <w:sz w:val="18"/>
              </w:rPr>
            </w:pPr>
          </w:p>
        </w:tc>
        <w:tc>
          <w:tcPr>
            <w:tcW w:w="7513" w:type="dxa"/>
          </w:tcPr>
          <w:p w:rsidR="0066738C" w:rsidRPr="009D1EC3" w:rsidRDefault="0066738C" w:rsidP="002F372A">
            <w:pPr>
              <w:pStyle w:val="Textkrper"/>
              <w:spacing w:before="240"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b/>
                <w:bCs/>
                <w:sz w:val="18"/>
                <w:szCs w:val="22"/>
              </w:rPr>
              <w:t>§ 14</w:t>
            </w:r>
          </w:p>
        </w:tc>
      </w:tr>
      <w:tr w:rsidR="0066738C" w:rsidRPr="00797408" w:rsidTr="0066738C">
        <w:tc>
          <w:tcPr>
            <w:tcW w:w="1913" w:type="dxa"/>
          </w:tcPr>
          <w:p w:rsidR="0066738C" w:rsidRPr="009D1EC3" w:rsidRDefault="0066738C" w:rsidP="00797408">
            <w:pPr>
              <w:pStyle w:val="Kopfzeile"/>
              <w:tabs>
                <w:tab w:val="clear" w:pos="4536"/>
                <w:tab w:val="clear" w:pos="9072"/>
                <w:tab w:val="left" w:pos="284"/>
              </w:tabs>
              <w:jc w:val="both"/>
              <w:rPr>
                <w:rFonts w:ascii="Arial" w:hAnsi="Arial" w:cs="Arial"/>
                <w:sz w:val="18"/>
              </w:rPr>
            </w:pPr>
            <w:r w:rsidRPr="009D1EC3">
              <w:rPr>
                <w:rFonts w:ascii="Arial" w:hAnsi="Arial" w:cs="Arial"/>
                <w:sz w:val="18"/>
              </w:rPr>
              <w:t>Schäden, Haftung</w:t>
            </w:r>
          </w:p>
        </w:tc>
        <w:tc>
          <w:tcPr>
            <w:tcW w:w="7513" w:type="dxa"/>
          </w:tcPr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1</w:t>
            </w:r>
            <w:r w:rsidRPr="009D1EC3">
              <w:rPr>
                <w:rFonts w:cs="Arial"/>
                <w:sz w:val="18"/>
                <w:szCs w:val="22"/>
              </w:rPr>
              <w:t>Benützer haften für Schäden, die durch den unsachgemässen Gebrauch der überlassenen Sachen entstehen. Von der Haftung ausgeschlossen sind Schäden, die durch normale A</w:t>
            </w:r>
            <w:r w:rsidRPr="009D1EC3">
              <w:rPr>
                <w:rFonts w:cs="Arial"/>
                <w:sz w:val="18"/>
                <w:szCs w:val="22"/>
              </w:rPr>
              <w:t>b</w:t>
            </w:r>
            <w:r w:rsidRPr="009D1EC3">
              <w:rPr>
                <w:rFonts w:cs="Arial"/>
                <w:sz w:val="18"/>
                <w:szCs w:val="22"/>
              </w:rPr>
              <w:t>nützung entstehen. In jedem Fall ist der Hauswart zu informieren.</w:t>
            </w:r>
          </w:p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</w:p>
          <w:p w:rsidR="0066738C" w:rsidRPr="009D1EC3" w:rsidRDefault="0066738C" w:rsidP="009D1EC3">
            <w:pPr>
              <w:pStyle w:val="Textkrper"/>
              <w:spacing w:line="240" w:lineRule="auto"/>
              <w:jc w:val="both"/>
              <w:rPr>
                <w:rFonts w:cs="Arial"/>
                <w:sz w:val="18"/>
                <w:szCs w:val="22"/>
              </w:rPr>
            </w:pPr>
            <w:r w:rsidRPr="009D1EC3">
              <w:rPr>
                <w:rFonts w:cs="Arial"/>
                <w:sz w:val="18"/>
                <w:szCs w:val="22"/>
                <w:vertAlign w:val="superscript"/>
              </w:rPr>
              <w:t>2</w:t>
            </w:r>
            <w:r w:rsidRPr="009D1EC3">
              <w:rPr>
                <w:rFonts w:cs="Arial"/>
                <w:sz w:val="18"/>
                <w:szCs w:val="22"/>
              </w:rPr>
              <w:t>Für alle Ansprüche Dritter (z.B. Diebstahl, Unfall etc) lehnt die Gemeinde jede Haftung ab.</w:t>
            </w:r>
          </w:p>
        </w:tc>
      </w:tr>
    </w:tbl>
    <w:p w:rsidR="002F372A" w:rsidRDefault="00854A40" w:rsidP="002F372A">
      <w:pPr>
        <w:tabs>
          <w:tab w:val="right" w:pos="9639"/>
        </w:tabs>
        <w:spacing w:line="240" w:lineRule="auto"/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ab/>
        <w:t>Anhang II</w:t>
      </w:r>
    </w:p>
    <w:p w:rsidR="00854A40" w:rsidRPr="002F372A" w:rsidRDefault="002F372A" w:rsidP="002F372A">
      <w:pPr>
        <w:tabs>
          <w:tab w:val="right" w:pos="9639"/>
        </w:tabs>
        <w:spacing w:line="240" w:lineRule="auto"/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24"/>
        </w:rPr>
        <w:t>Auszug aus dem Anhang I des</w:t>
      </w:r>
      <w:r w:rsidR="00854A40">
        <w:rPr>
          <w:rFonts w:ascii="Arial" w:hAnsi="Arial" w:cs="Arial"/>
          <w:b/>
          <w:sz w:val="24"/>
        </w:rPr>
        <w:t xml:space="preserve"> Benützungs- und Gebührenreglement</w:t>
      </w:r>
      <w:r>
        <w:rPr>
          <w:rFonts w:ascii="Arial" w:hAnsi="Arial" w:cs="Arial"/>
          <w:b/>
          <w:sz w:val="24"/>
        </w:rPr>
        <w:t>s</w:t>
      </w:r>
      <w:r w:rsidR="00854A40">
        <w:rPr>
          <w:rFonts w:ascii="Arial" w:hAnsi="Arial" w:cs="Arial"/>
          <w:b/>
          <w:sz w:val="24"/>
        </w:rPr>
        <w:t xml:space="preserve"> für die Schulanlage und die übrigen Gemeindeliegenschaften</w:t>
      </w:r>
    </w:p>
    <w:p w:rsidR="00DA2D04" w:rsidRPr="00DA2D04" w:rsidRDefault="00DA2D04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Die Benützer haben gestützt auf Ziffer 7 des Reglements die nachfolgenden Gebühren zu entrichten:</w:t>
      </w:r>
    </w:p>
    <w:p w:rsidR="00DA2D04" w:rsidRPr="00DA2D04" w:rsidRDefault="00DA2D04" w:rsidP="00DA2D04">
      <w:pPr>
        <w:pStyle w:val="Listenabsatz"/>
        <w:numPr>
          <w:ilvl w:val="0"/>
          <w:numId w:val="9"/>
        </w:numPr>
        <w:tabs>
          <w:tab w:val="left" w:pos="708"/>
          <w:tab w:val="center" w:pos="4536"/>
          <w:tab w:val="right" w:pos="9072"/>
        </w:tabs>
        <w:spacing w:after="0" w:line="240" w:lineRule="auto"/>
        <w:ind w:left="426"/>
        <w:jc w:val="both"/>
        <w:rPr>
          <w:rFonts w:ascii="Arial" w:eastAsia="Times New Roman" w:hAnsi="Arial" w:cs="Times New Roman"/>
          <w:b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Für Einzelveranstaltungen gelangen die Ansätze bis 6 Stunden oder bis 12 Stunden zur Anwendung.</w:t>
      </w:r>
    </w:p>
    <w:p w:rsidR="00DA2D04" w:rsidRPr="00DA2D04" w:rsidRDefault="00DA2D04" w:rsidP="00DA2D04">
      <w:pPr>
        <w:pStyle w:val="Listenabsatz"/>
        <w:numPr>
          <w:ilvl w:val="0"/>
          <w:numId w:val="9"/>
        </w:numPr>
        <w:tabs>
          <w:tab w:val="left" w:pos="708"/>
          <w:tab w:val="center" w:pos="4536"/>
          <w:tab w:val="right" w:pos="9072"/>
        </w:tabs>
        <w:spacing w:after="0" w:line="240" w:lineRule="auto"/>
        <w:ind w:left="426"/>
        <w:jc w:val="both"/>
        <w:rPr>
          <w:rFonts w:ascii="Arial" w:eastAsia="Times New Roman" w:hAnsi="Arial" w:cs="Times New Roman"/>
          <w:b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Für regelmässige, wiederholende Anlässe (z.B. Kurse) gelangen die stundenweisen Ansätze zur Anwendung.</w:t>
      </w:r>
    </w:p>
    <w:p w:rsidR="00DA2D04" w:rsidRPr="00DA2D04" w:rsidRDefault="00DA2D04" w:rsidP="00DA2D04">
      <w:pPr>
        <w:pStyle w:val="Listenabsatz"/>
        <w:numPr>
          <w:ilvl w:val="0"/>
          <w:numId w:val="9"/>
        </w:numPr>
        <w:tabs>
          <w:tab w:val="left" w:pos="708"/>
          <w:tab w:val="center" w:pos="4536"/>
          <w:tab w:val="right" w:pos="9072"/>
        </w:tabs>
        <w:spacing w:after="0" w:line="240" w:lineRule="auto"/>
        <w:ind w:left="426"/>
        <w:jc w:val="both"/>
        <w:rPr>
          <w:rFonts w:ascii="Arial" w:eastAsia="Times New Roman" w:hAnsi="Arial" w:cs="Times New Roman"/>
          <w:b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Für nicht in Oberwil-Lieli wohnhafte oder sesshafte Gesuchsteller gelangen die Tarife gemäss Spalte </w:t>
      </w:r>
      <w:r w:rsidRPr="00DA2D04">
        <w:rPr>
          <w:rFonts w:ascii="Arial" w:eastAsia="Times New Roman" w:hAnsi="Arial" w:cs="Times New Roman"/>
          <w:b/>
          <w:sz w:val="18"/>
          <w:szCs w:val="20"/>
          <w:lang w:eastAsia="de-DE"/>
        </w:rPr>
        <w:t>Ausw.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 wie „Auswärtige“ zur Anwendung, siehe § 3 Abs. 9 des Benützungs- und Gebührenreglementes.</w:t>
      </w:r>
    </w:p>
    <w:p w:rsidR="00DA2D04" w:rsidRPr="00DA2D04" w:rsidRDefault="00DA2D04" w:rsidP="00DA2D04">
      <w:pPr>
        <w:pStyle w:val="Listenabsatz"/>
        <w:numPr>
          <w:ilvl w:val="0"/>
          <w:numId w:val="9"/>
        </w:numPr>
        <w:tabs>
          <w:tab w:val="left" w:pos="708"/>
          <w:tab w:val="center" w:pos="4536"/>
          <w:tab w:val="right" w:pos="9072"/>
        </w:tabs>
        <w:spacing w:after="0" w:line="240" w:lineRule="auto"/>
        <w:ind w:left="426"/>
        <w:jc w:val="both"/>
        <w:rPr>
          <w:rFonts w:ascii="Arial" w:eastAsia="Times New Roman" w:hAnsi="Arial" w:cs="Times New Roman"/>
          <w:b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Die erste Spalte ist jeweils für die Nutzer (genannt Einheimische, abgekürzt Einh.) gemäss § 3 Absätze 1 bis 8 des Benützungs- und Gebührenreglementes.</w:t>
      </w:r>
    </w:p>
    <w:p w:rsidR="00DA2D04" w:rsidRPr="00DA2D04" w:rsidRDefault="00DA2D04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de-DE"/>
        </w:rPr>
      </w:pPr>
    </w:p>
    <w:p w:rsidR="00DA2D04" w:rsidRPr="00DA2D04" w:rsidRDefault="00DA2D04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Die Belegungsdauer beginnt mit der Übergabe bzw. mit dem Beginn der Einrichtungs- und Vorbereitungsarbeiten und endet nach der einwandfreien Wiederherstellung, inkl. Reinigung bzw. Rückgabe an die Hauswarte oder deren Stellve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r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treter.</w:t>
      </w:r>
    </w:p>
    <w:p w:rsidR="00DA2D04" w:rsidRPr="00DA2D04" w:rsidRDefault="00DA2D04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de-DE"/>
        </w:rPr>
      </w:pPr>
    </w:p>
    <w:p w:rsidR="00DA2D04" w:rsidRPr="00DA2D04" w:rsidRDefault="00DA2D04" w:rsidP="00DA2D04">
      <w:pPr>
        <w:pStyle w:val="Listenabsatz"/>
        <w:tabs>
          <w:tab w:val="left" w:pos="3544"/>
          <w:tab w:val="center" w:pos="4678"/>
          <w:tab w:val="left" w:pos="5387"/>
          <w:tab w:val="left" w:pos="6237"/>
          <w:tab w:val="left" w:pos="7230"/>
          <w:tab w:val="right" w:pos="8931"/>
        </w:tabs>
        <w:spacing w:after="0" w:line="240" w:lineRule="auto"/>
        <w:ind w:left="0"/>
        <w:jc w:val="both"/>
        <w:rPr>
          <w:rFonts w:ascii="Arial" w:eastAsia="Times New Roman" w:hAnsi="Arial" w:cs="Times New Roman"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Jeweils </w:t>
      </w:r>
      <w:r w:rsidRPr="00DA2D04">
        <w:rPr>
          <w:rFonts w:ascii="Arial" w:eastAsia="Times New Roman" w:hAnsi="Arial" w:cs="Times New Roman"/>
          <w:b/>
          <w:sz w:val="18"/>
          <w:szCs w:val="20"/>
          <w:lang w:eastAsia="de-DE"/>
        </w:rPr>
        <w:t>15 % Zuschlag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 werden erhoben für die Miete in der Zeit von Freitagnachmittag bis Sonntagabend sowie wä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h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rend den Schulferien. Über Ausnahmen entscheidet die für die Vermietung zuständige Person oder deren Stellvertr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e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>tung, allenfalls in Absprache mit den Hauswarten oder deren Stellvertreter.</w:t>
      </w:r>
    </w:p>
    <w:p w:rsidR="00DA2D04" w:rsidRPr="00DA2D04" w:rsidRDefault="00DA2D04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lang w:eastAsia="de-DE"/>
        </w:rPr>
      </w:pPr>
    </w:p>
    <w:p w:rsidR="00DA2D04" w:rsidRDefault="00DA2D04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Die Tarife werden in drei Zeiträume sowie in die Kategorien </w:t>
      </w:r>
      <w:r w:rsidRPr="00DA2D04">
        <w:rPr>
          <w:rFonts w:ascii="Arial" w:eastAsia="Times New Roman" w:hAnsi="Arial" w:cs="Times New Roman"/>
          <w:b/>
          <w:sz w:val="18"/>
          <w:szCs w:val="20"/>
          <w:lang w:eastAsia="de-DE"/>
        </w:rPr>
        <w:t>Einheimische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 </w:t>
      </w:r>
      <w:r w:rsidRPr="00DA2D04">
        <w:rPr>
          <w:rFonts w:ascii="Arial" w:eastAsia="Times New Roman" w:hAnsi="Arial" w:cs="Times New Roman"/>
          <w:b/>
          <w:sz w:val="18"/>
          <w:szCs w:val="20"/>
          <w:lang w:eastAsia="de-DE"/>
        </w:rPr>
        <w:t>(Einh.)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 – siehe litera d) oben - und </w:t>
      </w:r>
      <w:r w:rsidRPr="00DA2D04">
        <w:rPr>
          <w:rFonts w:ascii="Arial" w:eastAsia="Times New Roman" w:hAnsi="Arial" w:cs="Times New Roman"/>
          <w:b/>
          <w:sz w:val="18"/>
          <w:szCs w:val="20"/>
          <w:lang w:eastAsia="de-DE"/>
        </w:rPr>
        <w:t>Auswä</w:t>
      </w:r>
      <w:r w:rsidRPr="00DA2D04">
        <w:rPr>
          <w:rFonts w:ascii="Arial" w:eastAsia="Times New Roman" w:hAnsi="Arial" w:cs="Times New Roman"/>
          <w:b/>
          <w:sz w:val="18"/>
          <w:szCs w:val="20"/>
          <w:lang w:eastAsia="de-DE"/>
        </w:rPr>
        <w:t>r</w:t>
      </w:r>
      <w:r w:rsidRPr="00DA2D04">
        <w:rPr>
          <w:rFonts w:ascii="Arial" w:eastAsia="Times New Roman" w:hAnsi="Arial" w:cs="Times New Roman"/>
          <w:b/>
          <w:sz w:val="18"/>
          <w:szCs w:val="20"/>
          <w:lang w:eastAsia="de-DE"/>
        </w:rPr>
        <w:t>tige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 </w:t>
      </w:r>
      <w:r w:rsidRPr="00DA2D04">
        <w:rPr>
          <w:rFonts w:ascii="Arial" w:eastAsia="Times New Roman" w:hAnsi="Arial" w:cs="Times New Roman"/>
          <w:b/>
          <w:sz w:val="18"/>
          <w:szCs w:val="20"/>
          <w:lang w:eastAsia="de-DE"/>
        </w:rPr>
        <w:t>(Ausw.)</w:t>
      </w: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 - siehe litera c) oben - unterteilt:</w:t>
      </w:r>
    </w:p>
    <w:p w:rsidR="00DA2D04" w:rsidRDefault="00DA2D04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eastAsia="de-DE"/>
        </w:rPr>
      </w:pPr>
    </w:p>
    <w:p w:rsidR="00DA2D04" w:rsidRDefault="00466713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eastAsia="de-DE"/>
        </w:rPr>
      </w:pPr>
      <w:r w:rsidRPr="00466713">
        <w:rPr>
          <w:noProof/>
          <w:lang w:eastAsia="de-CH"/>
        </w:rPr>
        <w:drawing>
          <wp:inline distT="0" distB="0" distL="0" distR="0">
            <wp:extent cx="5099827" cy="4400550"/>
            <wp:effectExtent l="0" t="0" r="5715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05" cy="44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04" w:rsidRPr="00DA2D04" w:rsidRDefault="00DA2D04" w:rsidP="00DA2D04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eastAsia="de-DE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DA2D04" w:rsidRPr="008E31C0" w:rsidTr="00C27D98">
        <w:trPr>
          <w:cantSplit/>
        </w:trPr>
        <w:tc>
          <w:tcPr>
            <w:tcW w:w="9072" w:type="dxa"/>
          </w:tcPr>
          <w:p w:rsidR="00DA2D04" w:rsidRPr="00DA2D04" w:rsidRDefault="00DA2D04" w:rsidP="00C27D98">
            <w:pPr>
              <w:spacing w:after="120" w:line="240" w:lineRule="auto"/>
              <w:jc w:val="both"/>
              <w:rPr>
                <w:rFonts w:ascii="Arial" w:eastAsia="Times New Roman" w:hAnsi="Arial" w:cs="Times New Roman"/>
                <w:i/>
                <w:iCs/>
                <w:sz w:val="16"/>
                <w:szCs w:val="20"/>
                <w:lang w:eastAsia="de-DE"/>
              </w:rPr>
            </w:pPr>
            <w:r w:rsidRPr="00DA2D04">
              <w:rPr>
                <w:rFonts w:ascii="Arial" w:eastAsia="Times New Roman" w:hAnsi="Arial" w:cs="Times New Roman"/>
                <w:i/>
                <w:iCs/>
                <w:sz w:val="16"/>
                <w:szCs w:val="20"/>
                <w:lang w:eastAsia="de-DE"/>
              </w:rPr>
              <w:t>Tarifanpassungen</w:t>
            </w:r>
          </w:p>
          <w:p w:rsidR="00DA2D04" w:rsidRPr="00DA2D04" w:rsidRDefault="00DA2D04" w:rsidP="00C27D98">
            <w:pPr>
              <w:spacing w:after="0" w:line="240" w:lineRule="auto"/>
              <w:jc w:val="both"/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</w:pPr>
            <w:r w:rsidRPr="00DA2D04"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  <w:t>Der Gemeinderat ist ermächtigt, die Gebühren jährlich per 1. Januar den teuerungsbedingten Verhältnissen anzupassen, sofern die Teuerung seit der letzten Korrektur um mindestens 3 Punkte höher liegt.</w:t>
            </w:r>
          </w:p>
          <w:p w:rsidR="00DA2D04" w:rsidRPr="008E31C0" w:rsidRDefault="00DA2D04" w:rsidP="00C27D98">
            <w:pPr>
              <w:spacing w:after="0" w:line="240" w:lineRule="auto"/>
              <w:rPr>
                <w:rFonts w:ascii="Arial" w:eastAsia="Times New Roman" w:hAnsi="Arial" w:cs="Times New Roman"/>
                <w:szCs w:val="20"/>
                <w:lang w:eastAsia="de-DE"/>
              </w:rPr>
            </w:pPr>
            <w:r w:rsidRPr="00DA2D04"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  <w:t>Der Tarif basiert auf dem Landesindex der Konsumentenpreise (</w:t>
            </w:r>
            <w:r w:rsidRPr="00DA2D04">
              <w:rPr>
                <w:rFonts w:ascii="Arial" w:eastAsia="Times New Roman" w:hAnsi="Arial" w:cs="Times New Roman"/>
                <w:sz w:val="14"/>
                <w:szCs w:val="20"/>
                <w:lang w:eastAsia="de-DE"/>
              </w:rPr>
              <w:t>Basis LIK Mai 2000 = 100 Punkte</w:t>
            </w:r>
            <w:r w:rsidRPr="00DA2D04"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  <w:t>), Stand 107.1 Punkte (Nove</w:t>
            </w:r>
            <w:r w:rsidRPr="00DA2D04"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  <w:t>m</w:t>
            </w:r>
            <w:r w:rsidRPr="00DA2D04">
              <w:rPr>
                <w:rFonts w:ascii="Arial" w:eastAsia="Times New Roman" w:hAnsi="Arial" w:cs="Times New Roman"/>
                <w:sz w:val="16"/>
                <w:szCs w:val="20"/>
                <w:lang w:eastAsia="de-DE"/>
              </w:rPr>
              <w:t>ber 2015); eingeschlossen ist eine allfällige Mehrwertsteuer.</w:t>
            </w:r>
          </w:p>
        </w:tc>
      </w:tr>
    </w:tbl>
    <w:p w:rsidR="00DA2D04" w:rsidRDefault="00DA2D04" w:rsidP="00DA2D04">
      <w:pPr>
        <w:tabs>
          <w:tab w:val="left" w:pos="3402"/>
          <w:tab w:val="center" w:pos="4678"/>
          <w:tab w:val="left" w:pos="5387"/>
          <w:tab w:val="left" w:pos="6237"/>
          <w:tab w:val="left" w:pos="7230"/>
          <w:tab w:val="right" w:pos="8931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0"/>
          <w:lang w:eastAsia="de-DE"/>
        </w:rPr>
      </w:pPr>
    </w:p>
    <w:p w:rsidR="00DA2D04" w:rsidRPr="00DA2D04" w:rsidRDefault="00DA2D04" w:rsidP="00DA2D04">
      <w:pPr>
        <w:tabs>
          <w:tab w:val="left" w:pos="3402"/>
          <w:tab w:val="center" w:pos="4678"/>
          <w:tab w:val="left" w:pos="5387"/>
          <w:tab w:val="left" w:pos="6237"/>
          <w:tab w:val="left" w:pos="7230"/>
          <w:tab w:val="right" w:pos="8931"/>
        </w:tabs>
        <w:spacing w:after="0" w:line="240" w:lineRule="auto"/>
        <w:jc w:val="both"/>
        <w:rPr>
          <w:rFonts w:ascii="Arial" w:eastAsia="Times New Roman" w:hAnsi="Arial" w:cs="Times New Roman"/>
          <w:b/>
          <w:sz w:val="18"/>
          <w:szCs w:val="20"/>
          <w:u w:val="single"/>
          <w:lang w:eastAsia="de-DE"/>
        </w:rPr>
      </w:pPr>
      <w:r w:rsidRPr="00DA2D04">
        <w:rPr>
          <w:rFonts w:ascii="Arial" w:eastAsia="Times New Roman" w:hAnsi="Arial" w:cs="Times New Roman"/>
          <w:b/>
          <w:sz w:val="18"/>
          <w:szCs w:val="20"/>
          <w:u w:val="single"/>
          <w:lang w:eastAsia="de-DE"/>
        </w:rPr>
        <w:t>Auswärtige</w:t>
      </w:r>
    </w:p>
    <w:p w:rsidR="00DA2D04" w:rsidRPr="00DA2D04" w:rsidRDefault="00DA2D04" w:rsidP="00DA2D04">
      <w:pPr>
        <w:tabs>
          <w:tab w:val="left" w:pos="3402"/>
          <w:tab w:val="center" w:pos="4678"/>
          <w:tab w:val="left" w:pos="5387"/>
          <w:tab w:val="left" w:pos="6237"/>
          <w:tab w:val="left" w:pos="7230"/>
          <w:tab w:val="right" w:pos="8931"/>
        </w:tabs>
        <w:spacing w:after="0" w:line="240" w:lineRule="auto"/>
        <w:jc w:val="both"/>
        <w:rPr>
          <w:rFonts w:ascii="Arial" w:eastAsia="Times New Roman" w:hAnsi="Arial" w:cs="Times New Roman"/>
          <w:sz w:val="18"/>
          <w:szCs w:val="20"/>
          <w:lang w:eastAsia="de-DE"/>
        </w:rPr>
      </w:pPr>
      <w:r w:rsidRPr="00DA2D04">
        <w:rPr>
          <w:rFonts w:ascii="Arial" w:eastAsia="Times New Roman" w:hAnsi="Arial" w:cs="Times New Roman"/>
          <w:sz w:val="18"/>
          <w:szCs w:val="20"/>
          <w:lang w:eastAsia="de-DE"/>
        </w:rPr>
        <w:t xml:space="preserve">Auswärtige dürfen maximal drei Monate im Voraus reservieren. </w:t>
      </w:r>
    </w:p>
    <w:p w:rsidR="00854A40" w:rsidRDefault="00854A40" w:rsidP="00854A40">
      <w:pPr>
        <w:tabs>
          <w:tab w:val="right" w:pos="9639"/>
        </w:tabs>
        <w:spacing w:line="240" w:lineRule="auto"/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ab/>
        <w:t>Anhang III</w:t>
      </w:r>
    </w:p>
    <w:p w:rsidR="00854A40" w:rsidRDefault="002F372A" w:rsidP="00797408">
      <w:pPr>
        <w:tabs>
          <w:tab w:val="right" w:pos="9639"/>
        </w:tabs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Auszug aus dem Anhang II des</w:t>
      </w:r>
      <w:r w:rsidR="00854A40">
        <w:rPr>
          <w:rFonts w:ascii="Arial" w:hAnsi="Arial" w:cs="Arial"/>
          <w:b/>
          <w:sz w:val="24"/>
        </w:rPr>
        <w:t xml:space="preserve"> Benützungs- und Gebührenreglement</w:t>
      </w:r>
      <w:r>
        <w:rPr>
          <w:rFonts w:ascii="Arial" w:hAnsi="Arial" w:cs="Arial"/>
          <w:b/>
          <w:sz w:val="24"/>
        </w:rPr>
        <w:t>s</w:t>
      </w:r>
      <w:r w:rsidR="00854A40">
        <w:rPr>
          <w:rFonts w:ascii="Arial" w:hAnsi="Arial" w:cs="Arial"/>
          <w:b/>
          <w:sz w:val="24"/>
        </w:rPr>
        <w:t xml:space="preserve"> für die Schulanlagen und die übrigen Gemeindeliegenschaften</w:t>
      </w:r>
    </w:p>
    <w:p w:rsidR="00262948" w:rsidRPr="00653173" w:rsidRDefault="00262948" w:rsidP="00262948">
      <w:pPr>
        <w:tabs>
          <w:tab w:val="left" w:pos="708"/>
          <w:tab w:val="center" w:pos="4536"/>
          <w:tab w:val="right" w:pos="9072"/>
        </w:tabs>
        <w:jc w:val="center"/>
        <w:rPr>
          <w:b/>
          <w:sz w:val="28"/>
          <w:szCs w:val="28"/>
          <w:u w:val="single"/>
        </w:rPr>
      </w:pPr>
      <w:r w:rsidRPr="005A77C8">
        <w:rPr>
          <w:b/>
          <w:sz w:val="28"/>
          <w:szCs w:val="28"/>
          <w:u w:val="single"/>
        </w:rPr>
        <w:t>Benützungszeiten</w:t>
      </w:r>
    </w:p>
    <w:p w:rsidR="00262948" w:rsidRDefault="00262948" w:rsidP="00262948">
      <w:pPr>
        <w:pStyle w:val="Textkrper"/>
        <w:spacing w:after="60" w:line="240" w:lineRule="auto"/>
        <w:jc w:val="both"/>
      </w:pPr>
    </w:p>
    <w:p w:rsidR="00262948" w:rsidRPr="005A399B" w:rsidRDefault="00262948" w:rsidP="00262948">
      <w:pPr>
        <w:pStyle w:val="Textkrper"/>
        <w:numPr>
          <w:ilvl w:val="0"/>
          <w:numId w:val="7"/>
        </w:numPr>
        <w:tabs>
          <w:tab w:val="left" w:pos="6379"/>
        </w:tabs>
        <w:spacing w:line="240" w:lineRule="auto"/>
        <w:ind w:left="426" w:hanging="426"/>
        <w:jc w:val="both"/>
      </w:pPr>
      <w:r>
        <w:rPr>
          <w:u w:val="single"/>
        </w:rPr>
        <w:t>Schulzeiten (Falter für die Schule reserviert)</w:t>
      </w:r>
    </w:p>
    <w:p w:rsidR="00262948" w:rsidRDefault="00262948" w:rsidP="00262948">
      <w:pPr>
        <w:pStyle w:val="Textkrper"/>
        <w:spacing w:line="240" w:lineRule="auto"/>
        <w:jc w:val="both"/>
      </w:pPr>
    </w:p>
    <w:p w:rsidR="00262948" w:rsidRDefault="00262948" w:rsidP="00262948">
      <w:pPr>
        <w:pStyle w:val="Textkrper"/>
        <w:tabs>
          <w:tab w:val="left" w:pos="6237"/>
        </w:tabs>
        <w:spacing w:line="240" w:lineRule="auto"/>
        <w:jc w:val="both"/>
      </w:pPr>
      <w:r>
        <w:t>Montag, Dienstag, Donnerstag</w:t>
      </w:r>
      <w:r>
        <w:tab/>
      </w:r>
      <w:r>
        <w:tab/>
        <w:t>von 7.30 bis 17 Uhr</w:t>
      </w:r>
    </w:p>
    <w:p w:rsidR="00262948" w:rsidRPr="005A399B" w:rsidRDefault="00262948" w:rsidP="00262948">
      <w:pPr>
        <w:pStyle w:val="Textkrper"/>
        <w:tabs>
          <w:tab w:val="left" w:pos="4962"/>
          <w:tab w:val="left" w:pos="6379"/>
        </w:tabs>
        <w:spacing w:line="240" w:lineRule="auto"/>
        <w:jc w:val="both"/>
      </w:pPr>
      <w:r>
        <w:t>Mittwoch</w:t>
      </w:r>
      <w:r>
        <w:tab/>
      </w:r>
      <w:r>
        <w:tab/>
        <w:t>von 7.30 bis 12 Uhr</w:t>
      </w:r>
    </w:p>
    <w:p w:rsidR="00262948" w:rsidRDefault="00262948" w:rsidP="00262948">
      <w:pPr>
        <w:pStyle w:val="Textkrper"/>
        <w:tabs>
          <w:tab w:val="left" w:pos="6379"/>
        </w:tabs>
        <w:spacing w:after="60" w:line="240" w:lineRule="auto"/>
        <w:jc w:val="both"/>
      </w:pPr>
      <w:r>
        <w:t>Freitag</w:t>
      </w:r>
      <w:r>
        <w:tab/>
        <w:t>von 7.30 bis 15.30 Uhr</w:t>
      </w:r>
    </w:p>
    <w:p w:rsidR="00262948" w:rsidRDefault="00262948" w:rsidP="00262948">
      <w:pPr>
        <w:pStyle w:val="Textkrper"/>
        <w:spacing w:after="60" w:line="240" w:lineRule="auto"/>
        <w:jc w:val="both"/>
      </w:pPr>
    </w:p>
    <w:p w:rsidR="00FE6513" w:rsidRDefault="00FE6513" w:rsidP="00262948">
      <w:pPr>
        <w:pStyle w:val="Textkrper"/>
        <w:spacing w:after="60" w:line="240" w:lineRule="auto"/>
        <w:jc w:val="both"/>
      </w:pPr>
    </w:p>
    <w:p w:rsidR="00262948" w:rsidRPr="005A399B" w:rsidRDefault="00262948" w:rsidP="00262948">
      <w:pPr>
        <w:pStyle w:val="Textkrper"/>
        <w:numPr>
          <w:ilvl w:val="0"/>
          <w:numId w:val="7"/>
        </w:numPr>
        <w:spacing w:line="240" w:lineRule="auto"/>
        <w:ind w:left="426" w:hanging="426"/>
        <w:jc w:val="both"/>
      </w:pPr>
      <w:r>
        <w:rPr>
          <w:u w:val="single"/>
        </w:rPr>
        <w:t>Aussenanlagen</w:t>
      </w:r>
    </w:p>
    <w:p w:rsidR="00262948" w:rsidRDefault="00262948" w:rsidP="00262948">
      <w:pPr>
        <w:pStyle w:val="Textkrper"/>
        <w:spacing w:line="240" w:lineRule="auto"/>
        <w:jc w:val="both"/>
        <w:rPr>
          <w:u w:val="single"/>
        </w:rPr>
      </w:pPr>
    </w:p>
    <w:p w:rsidR="00262948" w:rsidRDefault="00262948" w:rsidP="00262948">
      <w:pPr>
        <w:pStyle w:val="Textkrper"/>
        <w:numPr>
          <w:ilvl w:val="0"/>
          <w:numId w:val="8"/>
        </w:numPr>
        <w:spacing w:line="240" w:lineRule="auto"/>
        <w:ind w:left="426" w:hanging="426"/>
        <w:jc w:val="both"/>
      </w:pPr>
      <w:r>
        <w:t>Wie Beachvolley, Skateranlage, Fussballwiese / Fussballplatz (roter Platz)</w:t>
      </w:r>
    </w:p>
    <w:p w:rsidR="00262948" w:rsidRDefault="00262948" w:rsidP="00262948">
      <w:pPr>
        <w:pStyle w:val="Textkrper"/>
        <w:spacing w:line="240" w:lineRule="auto"/>
        <w:jc w:val="both"/>
      </w:pPr>
    </w:p>
    <w:p w:rsidR="00262948" w:rsidRDefault="00262948" w:rsidP="00262948">
      <w:pPr>
        <w:pStyle w:val="Textkrper"/>
        <w:tabs>
          <w:tab w:val="left" w:pos="6379"/>
        </w:tabs>
        <w:spacing w:line="240" w:lineRule="auto"/>
        <w:jc w:val="both"/>
      </w:pPr>
      <w:r>
        <w:t>Montag, Dienstag, Donnerstag</w:t>
      </w:r>
      <w:r>
        <w:tab/>
        <w:t>von 17.00 bis 22 Uhr</w:t>
      </w:r>
    </w:p>
    <w:p w:rsidR="00262948" w:rsidRDefault="00262948" w:rsidP="00262948">
      <w:pPr>
        <w:pStyle w:val="Textkrper"/>
        <w:tabs>
          <w:tab w:val="left" w:pos="6379"/>
        </w:tabs>
        <w:spacing w:line="240" w:lineRule="auto"/>
        <w:jc w:val="both"/>
      </w:pPr>
      <w:r>
        <w:t xml:space="preserve">Mittwoch </w:t>
      </w:r>
      <w:r>
        <w:tab/>
        <w:t>von 13.30 bis 22 Uhr</w:t>
      </w:r>
    </w:p>
    <w:p w:rsidR="00262948" w:rsidRDefault="00262948" w:rsidP="00262948">
      <w:pPr>
        <w:pStyle w:val="Textkrper"/>
        <w:tabs>
          <w:tab w:val="left" w:pos="2694"/>
          <w:tab w:val="left" w:pos="4962"/>
          <w:tab w:val="left" w:pos="6379"/>
        </w:tabs>
        <w:spacing w:line="240" w:lineRule="auto"/>
        <w:jc w:val="both"/>
      </w:pPr>
      <w:r>
        <w:t>Freitag</w:t>
      </w:r>
      <w:r>
        <w:tab/>
      </w:r>
      <w:r>
        <w:tab/>
      </w:r>
      <w:r>
        <w:tab/>
        <w:t>von 15.30 bis 22 Uhr</w:t>
      </w:r>
    </w:p>
    <w:p w:rsidR="00262948" w:rsidRDefault="00262948" w:rsidP="00262948">
      <w:pPr>
        <w:pStyle w:val="Textkrper"/>
        <w:tabs>
          <w:tab w:val="left" w:pos="2694"/>
          <w:tab w:val="left" w:pos="6379"/>
        </w:tabs>
        <w:spacing w:after="60" w:line="240" w:lineRule="auto"/>
        <w:jc w:val="both"/>
      </w:pPr>
      <w:r>
        <w:t xml:space="preserve">Samstag und Sonntag </w:t>
      </w:r>
      <w:r>
        <w:tab/>
        <w:t xml:space="preserve">                    von 8 bis 12 Uhr und </w:t>
      </w:r>
      <w:r>
        <w:tab/>
        <w:t>von 13.30 bis 22 Uhr</w:t>
      </w:r>
    </w:p>
    <w:p w:rsidR="00262948" w:rsidRDefault="00262948" w:rsidP="00262948">
      <w:pPr>
        <w:pStyle w:val="Textkrper"/>
        <w:tabs>
          <w:tab w:val="left" w:pos="2694"/>
        </w:tabs>
        <w:spacing w:after="60" w:line="240" w:lineRule="auto"/>
        <w:jc w:val="both"/>
      </w:pPr>
    </w:p>
    <w:p w:rsidR="00262948" w:rsidRDefault="00262948" w:rsidP="00262948">
      <w:pPr>
        <w:pStyle w:val="Textkrper"/>
        <w:numPr>
          <w:ilvl w:val="0"/>
          <w:numId w:val="8"/>
        </w:numPr>
        <w:tabs>
          <w:tab w:val="left" w:pos="2694"/>
        </w:tabs>
        <w:spacing w:line="240" w:lineRule="auto"/>
        <w:ind w:left="426" w:hanging="426"/>
        <w:jc w:val="both"/>
      </w:pPr>
      <w:r>
        <w:t>Freizeitanlage, Kinder- und Waldspielplatz, Feuerstelle, Aussen-WC</w:t>
      </w:r>
    </w:p>
    <w:p w:rsidR="00FE6513" w:rsidRDefault="00FE6513" w:rsidP="00FE6513">
      <w:pPr>
        <w:pStyle w:val="Textkrper"/>
        <w:tabs>
          <w:tab w:val="left" w:pos="2694"/>
        </w:tabs>
        <w:spacing w:line="240" w:lineRule="auto"/>
        <w:jc w:val="both"/>
      </w:pPr>
    </w:p>
    <w:p w:rsidR="00262948" w:rsidRDefault="00262948" w:rsidP="00262948">
      <w:pPr>
        <w:pStyle w:val="Textkrper"/>
        <w:tabs>
          <w:tab w:val="left" w:pos="2694"/>
          <w:tab w:val="left" w:pos="6379"/>
        </w:tabs>
        <w:spacing w:line="240" w:lineRule="auto"/>
        <w:jc w:val="both"/>
      </w:pPr>
      <w:r>
        <w:t>Montag bis Sonntag</w:t>
      </w:r>
      <w:r>
        <w:tab/>
      </w:r>
      <w:r>
        <w:tab/>
        <w:t>von 8 bis 22 Uhr</w:t>
      </w:r>
    </w:p>
    <w:p w:rsidR="00262948" w:rsidRDefault="00262948" w:rsidP="00262948">
      <w:pPr>
        <w:pStyle w:val="Textkrper"/>
        <w:tabs>
          <w:tab w:val="left" w:pos="2694"/>
          <w:tab w:val="left" w:pos="4962"/>
        </w:tabs>
        <w:spacing w:after="60" w:line="240" w:lineRule="auto"/>
        <w:jc w:val="both"/>
      </w:pPr>
    </w:p>
    <w:p w:rsidR="00262948" w:rsidRDefault="00262948" w:rsidP="00262948">
      <w:pPr>
        <w:pStyle w:val="Textkrper"/>
        <w:spacing w:line="240" w:lineRule="auto"/>
        <w:jc w:val="both"/>
      </w:pPr>
    </w:p>
    <w:p w:rsidR="00262948" w:rsidRPr="0036094F" w:rsidRDefault="00262948" w:rsidP="00262948">
      <w:pPr>
        <w:pStyle w:val="Textkrper"/>
        <w:numPr>
          <w:ilvl w:val="0"/>
          <w:numId w:val="7"/>
        </w:numPr>
        <w:spacing w:line="240" w:lineRule="auto"/>
        <w:ind w:left="426" w:hanging="426"/>
        <w:jc w:val="both"/>
      </w:pPr>
      <w:r>
        <w:rPr>
          <w:u w:val="single"/>
        </w:rPr>
        <w:t>Innenanlagen</w:t>
      </w:r>
    </w:p>
    <w:p w:rsidR="00262948" w:rsidRDefault="00262948" w:rsidP="00262948">
      <w:pPr>
        <w:pStyle w:val="Textkrper"/>
        <w:spacing w:line="240" w:lineRule="auto"/>
        <w:jc w:val="both"/>
        <w:rPr>
          <w:u w:val="single"/>
        </w:rPr>
      </w:pPr>
    </w:p>
    <w:p w:rsidR="00262948" w:rsidRDefault="00262948" w:rsidP="00262948">
      <w:pPr>
        <w:pStyle w:val="Textkrper"/>
        <w:tabs>
          <w:tab w:val="left" w:pos="6379"/>
        </w:tabs>
        <w:spacing w:line="240" w:lineRule="auto"/>
        <w:jc w:val="both"/>
      </w:pPr>
      <w:r>
        <w:t>Sonntag bis Donnerstag</w:t>
      </w:r>
      <w:r>
        <w:tab/>
        <w:t>bis maximal 22 Uhr</w:t>
      </w:r>
    </w:p>
    <w:p w:rsidR="00262948" w:rsidRDefault="00262948" w:rsidP="00262948">
      <w:pPr>
        <w:pStyle w:val="Textkrper"/>
        <w:tabs>
          <w:tab w:val="left" w:pos="6379"/>
        </w:tabs>
        <w:spacing w:line="240" w:lineRule="auto"/>
        <w:jc w:val="both"/>
      </w:pPr>
      <w:r>
        <w:t>Freitag und Samstag</w:t>
      </w:r>
      <w:r>
        <w:tab/>
        <w:t>bis maximal 24 Uhr</w:t>
      </w:r>
    </w:p>
    <w:p w:rsidR="00262948" w:rsidRDefault="00262948" w:rsidP="00262948">
      <w:pPr>
        <w:pStyle w:val="Textkrper"/>
        <w:tabs>
          <w:tab w:val="left" w:pos="4962"/>
        </w:tabs>
        <w:spacing w:after="60" w:line="240" w:lineRule="auto"/>
        <w:jc w:val="both"/>
      </w:pPr>
    </w:p>
    <w:p w:rsidR="00262948" w:rsidRDefault="00262948" w:rsidP="00262948">
      <w:pPr>
        <w:pStyle w:val="Textkrper"/>
        <w:tabs>
          <w:tab w:val="left" w:pos="4962"/>
        </w:tabs>
        <w:spacing w:after="60" w:line="240" w:lineRule="auto"/>
        <w:jc w:val="both"/>
      </w:pPr>
      <w:r>
        <w:t>Ab 22 Uhr sind die Fenster geschlossen zu halten.</w:t>
      </w:r>
    </w:p>
    <w:p w:rsidR="00262948" w:rsidRDefault="00262948" w:rsidP="00262948">
      <w:pPr>
        <w:pStyle w:val="Textkrper"/>
        <w:tabs>
          <w:tab w:val="left" w:pos="4962"/>
        </w:tabs>
        <w:spacing w:line="240" w:lineRule="auto"/>
        <w:jc w:val="both"/>
      </w:pPr>
    </w:p>
    <w:p w:rsidR="00262948" w:rsidRDefault="00262948" w:rsidP="00262948">
      <w:pPr>
        <w:pStyle w:val="Textkrper"/>
        <w:tabs>
          <w:tab w:val="left" w:pos="4962"/>
        </w:tabs>
        <w:spacing w:line="240" w:lineRule="auto"/>
        <w:jc w:val="both"/>
      </w:pPr>
    </w:p>
    <w:p w:rsidR="00262948" w:rsidRPr="0036094F" w:rsidRDefault="00262948" w:rsidP="00262948">
      <w:pPr>
        <w:pStyle w:val="Textkrper"/>
        <w:tabs>
          <w:tab w:val="left" w:pos="4962"/>
        </w:tabs>
        <w:spacing w:line="240" w:lineRule="auto"/>
        <w:jc w:val="both"/>
        <w:rPr>
          <w:u w:val="single"/>
        </w:rPr>
      </w:pPr>
      <w:r>
        <w:rPr>
          <w:u w:val="single"/>
        </w:rPr>
        <w:t>Ausnahmen:</w:t>
      </w:r>
    </w:p>
    <w:p w:rsidR="00262948" w:rsidRPr="007F42C1" w:rsidRDefault="00262948" w:rsidP="00262948">
      <w:pPr>
        <w:pStyle w:val="Textkrper"/>
        <w:tabs>
          <w:tab w:val="left" w:pos="4962"/>
        </w:tabs>
        <w:spacing w:line="240" w:lineRule="auto"/>
        <w:jc w:val="both"/>
      </w:pPr>
      <w:r>
        <w:t xml:space="preserve">Über Ausnahmen entscheidet die zuständige Person oder deren Stellvertretung für die Raumvermietungen, allenfalls in Absprache mit den Hauswarten oder deren Stellvertreter. Über Reservationen während den Schulzeiten </w:t>
      </w:r>
      <w:r>
        <w:rPr>
          <w:b/>
        </w:rPr>
        <w:t>(Punkt eins)</w:t>
      </w:r>
      <w:r>
        <w:t xml:space="preserve"> wird nach Rücksprache mit der Schulleitung entschieden.</w:t>
      </w:r>
    </w:p>
    <w:p w:rsidR="00262948" w:rsidRDefault="00262948" w:rsidP="00262948">
      <w:pPr>
        <w:pStyle w:val="Textkrper"/>
        <w:tabs>
          <w:tab w:val="left" w:pos="4962"/>
        </w:tabs>
        <w:spacing w:after="60" w:line="240" w:lineRule="auto"/>
        <w:jc w:val="both"/>
      </w:pPr>
    </w:p>
    <w:p w:rsidR="00262948" w:rsidRDefault="00262948" w:rsidP="00262948">
      <w:pPr>
        <w:pStyle w:val="Textkrper"/>
        <w:tabs>
          <w:tab w:val="left" w:pos="4962"/>
        </w:tabs>
        <w:spacing w:after="60" w:line="240" w:lineRule="auto"/>
        <w:jc w:val="both"/>
      </w:pPr>
    </w:p>
    <w:p w:rsidR="00262948" w:rsidRPr="0036094F" w:rsidRDefault="00262948" w:rsidP="00262948">
      <w:pPr>
        <w:pStyle w:val="Textkrper"/>
        <w:tabs>
          <w:tab w:val="left" w:pos="4962"/>
        </w:tabs>
        <w:spacing w:line="240" w:lineRule="auto"/>
        <w:jc w:val="both"/>
        <w:rPr>
          <w:u w:val="single"/>
        </w:rPr>
      </w:pPr>
      <w:r>
        <w:rPr>
          <w:u w:val="single"/>
        </w:rPr>
        <w:t>Änderungen der Benützungszeiten:</w:t>
      </w:r>
    </w:p>
    <w:p w:rsidR="00262948" w:rsidRDefault="00262948" w:rsidP="00262948">
      <w:pPr>
        <w:pStyle w:val="Textkrper"/>
        <w:tabs>
          <w:tab w:val="left" w:pos="4962"/>
        </w:tabs>
        <w:spacing w:line="240" w:lineRule="auto"/>
        <w:jc w:val="both"/>
      </w:pPr>
      <w:r>
        <w:t>Änderungen der Schulzeiten bleiben vorbehalten.</w:t>
      </w:r>
    </w:p>
    <w:p w:rsidR="00262948" w:rsidRDefault="00262948" w:rsidP="00262948">
      <w:pPr>
        <w:pStyle w:val="Textkrper"/>
        <w:tabs>
          <w:tab w:val="left" w:pos="4962"/>
        </w:tabs>
        <w:spacing w:line="240" w:lineRule="auto"/>
        <w:jc w:val="both"/>
      </w:pPr>
      <w:r>
        <w:t xml:space="preserve">Änderungen </w:t>
      </w:r>
      <w:r w:rsidR="00F8432A">
        <w:t>des kommunalen Polizeireglement</w:t>
      </w:r>
      <w:r>
        <w:t>s in Sachen Ruhezeiten bleiben ebenfalls vorbehalten.</w:t>
      </w:r>
    </w:p>
    <w:p w:rsidR="00525746" w:rsidRDefault="0052574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262948" w:rsidRDefault="009B5E85" w:rsidP="00797408">
      <w:pPr>
        <w:tabs>
          <w:tab w:val="right" w:pos="9639"/>
        </w:tabs>
        <w:spacing w:after="0" w:line="240" w:lineRule="auto"/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>Parkplatzordnung</w:t>
      </w:r>
      <w:r w:rsidR="00873E21">
        <w:rPr>
          <w:rFonts w:ascii="Arial" w:hAnsi="Arial" w:cs="Arial"/>
          <w:b/>
          <w:sz w:val="36"/>
        </w:rPr>
        <w:tab/>
        <w:t>Anhang IV</w:t>
      </w:r>
    </w:p>
    <w:p w:rsidR="00703C64" w:rsidRDefault="00703C64" w:rsidP="00797408">
      <w:pPr>
        <w:tabs>
          <w:tab w:val="right" w:pos="9639"/>
        </w:tabs>
        <w:spacing w:after="0" w:line="240" w:lineRule="auto"/>
        <w:jc w:val="both"/>
        <w:rPr>
          <w:rFonts w:ascii="Arial" w:hAnsi="Arial" w:cs="Arial"/>
          <w:b/>
        </w:rPr>
      </w:pPr>
    </w:p>
    <w:p w:rsidR="00703C64" w:rsidRDefault="00703C64" w:rsidP="00797408">
      <w:pPr>
        <w:tabs>
          <w:tab w:val="right" w:pos="9639"/>
        </w:tabs>
        <w:spacing w:after="0" w:line="240" w:lineRule="auto"/>
        <w:jc w:val="both"/>
        <w:rPr>
          <w:rFonts w:ascii="Arial" w:hAnsi="Arial" w:cs="Arial"/>
          <w:b/>
          <w:sz w:val="36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3B5F0B9" wp14:editId="65E0C9A3">
                <wp:simplePos x="0" y="0"/>
                <wp:positionH relativeFrom="column">
                  <wp:posOffset>-24765</wp:posOffset>
                </wp:positionH>
                <wp:positionV relativeFrom="paragraph">
                  <wp:posOffset>60325</wp:posOffset>
                </wp:positionV>
                <wp:extent cx="5057775" cy="4657725"/>
                <wp:effectExtent l="0" t="0" r="9525" b="2857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4657725"/>
                          <a:chOff x="0" y="0"/>
                          <a:chExt cx="5962650" cy="5701207"/>
                        </a:xfrm>
                      </wpg:grpSpPr>
                      <wpg:grpSp>
                        <wpg:cNvPr id="1" name="Gruppieren 1"/>
                        <wpg:cNvGrpSpPr/>
                        <wpg:grpSpPr>
                          <a:xfrm>
                            <a:off x="0" y="0"/>
                            <a:ext cx="5962650" cy="5581650"/>
                            <a:chOff x="0" y="0"/>
                            <a:chExt cx="5962650" cy="5581650"/>
                          </a:xfrm>
                        </wpg:grpSpPr>
                        <pic:pic xmlns:pic="http://schemas.openxmlformats.org/drawingml/2006/picture">
                          <pic:nvPicPr>
                            <pic:cNvPr id="4" name="Grafi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802" t="18135" r="31735" b="5702"/>
                            <a:stretch/>
                          </pic:blipFill>
                          <pic:spPr bwMode="auto">
                            <a:xfrm>
                              <a:off x="0" y="0"/>
                              <a:ext cx="5962650" cy="5581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Parallelogramm 6"/>
                          <wps:cNvSpPr/>
                          <wps:spPr>
                            <a:xfrm rot="19422877">
                              <a:off x="438150" y="2038350"/>
                              <a:ext cx="1198880" cy="346075"/>
                            </a:xfrm>
                            <a:prstGeom prst="parallelogram">
                              <a:avLst>
                                <a:gd name="adj" fmla="val 8431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Parallelogramm 7"/>
                          <wps:cNvSpPr/>
                          <wps:spPr>
                            <a:xfrm rot="2104266">
                              <a:off x="4610100" y="400050"/>
                              <a:ext cx="878869" cy="404783"/>
                            </a:xfrm>
                            <a:prstGeom prst="parallelogram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Gerade Verbindung 8"/>
                          <wps:cNvCnPr/>
                          <wps:spPr>
                            <a:xfrm>
                              <a:off x="819150" y="3190875"/>
                              <a:ext cx="1371600" cy="1247775"/>
                            </a:xfrm>
                            <a:prstGeom prst="line">
                              <a:avLst/>
                            </a:prstGeom>
                            <a:ln w="539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Gerade Verbindung 9"/>
                          <wps:cNvCnPr/>
                          <wps:spPr>
                            <a:xfrm>
                              <a:off x="4505325" y="942975"/>
                              <a:ext cx="552450" cy="1219200"/>
                            </a:xfrm>
                            <a:prstGeom prst="line">
                              <a:avLst/>
                            </a:prstGeom>
                            <a:ln w="539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Gerade Verbindung 19"/>
                          <wps:cNvCnPr/>
                          <wps:spPr>
                            <a:xfrm>
                              <a:off x="5067300" y="2162175"/>
                              <a:ext cx="390525" cy="1562100"/>
                            </a:xfrm>
                            <a:prstGeom prst="line">
                              <a:avLst/>
                            </a:prstGeom>
                            <a:ln w="539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Gerade Verbindung 20"/>
                          <wps:cNvCnPr/>
                          <wps:spPr>
                            <a:xfrm>
                              <a:off x="5457825" y="3724275"/>
                              <a:ext cx="142875" cy="609600"/>
                            </a:xfrm>
                            <a:prstGeom prst="line">
                              <a:avLst/>
                            </a:prstGeom>
                            <a:ln w="539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Gerade Verbindung 21"/>
                          <wps:cNvCnPr/>
                          <wps:spPr>
                            <a:xfrm flipH="1">
                              <a:off x="5457825" y="4333875"/>
                              <a:ext cx="142876" cy="504825"/>
                            </a:xfrm>
                            <a:prstGeom prst="line">
                              <a:avLst/>
                            </a:prstGeom>
                            <a:ln w="539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Gerade Verbindung 22"/>
                          <wps:cNvCnPr/>
                          <wps:spPr>
                            <a:xfrm flipH="1">
                              <a:off x="4914900" y="4791075"/>
                              <a:ext cx="542926" cy="790575"/>
                            </a:xfrm>
                            <a:prstGeom prst="line">
                              <a:avLst/>
                            </a:prstGeom>
                            <a:ln w="53975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Gerade Verbindung 23"/>
                          <wps:cNvCnPr/>
                          <wps:spPr>
                            <a:xfrm>
                              <a:off x="2190750" y="4438650"/>
                              <a:ext cx="1514475" cy="114300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" name="Gerade Verbindung 24"/>
                        <wps:cNvCnPr/>
                        <wps:spPr>
                          <a:xfrm>
                            <a:off x="685800" y="5074535"/>
                            <a:ext cx="800100" cy="0"/>
                          </a:xfrm>
                          <a:prstGeom prst="line">
                            <a:avLst/>
                          </a:prstGeom>
                          <a:ln w="539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Gerade Verbindung 25"/>
                        <wps:cNvCnPr/>
                        <wps:spPr>
                          <a:xfrm>
                            <a:off x="685800" y="5511696"/>
                            <a:ext cx="800100" cy="0"/>
                          </a:xfrm>
                          <a:prstGeom prst="line">
                            <a:avLst/>
                          </a:prstGeom>
                          <a:ln w="539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hteck 26"/>
                        <wps:cNvSpPr/>
                        <wps:spPr>
                          <a:xfrm>
                            <a:off x="1714500" y="4838700"/>
                            <a:ext cx="1171378" cy="3524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3E21" w:rsidRPr="00873E21" w:rsidRDefault="00873E21" w:rsidP="00873E2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873E21">
                                <w:rPr>
                                  <w:rFonts w:ascii="Arial" w:hAnsi="Arial" w:cs="Arial"/>
                                  <w:b/>
                                </w:rPr>
                                <w:t>Parkplätze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hteck 27"/>
                        <wps:cNvSpPr/>
                        <wps:spPr>
                          <a:xfrm>
                            <a:off x="1714500" y="5333865"/>
                            <a:ext cx="1171378" cy="36734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3E21" w:rsidRPr="00873E21" w:rsidRDefault="00873E21" w:rsidP="00873E2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873E21">
                                <w:rPr>
                                  <w:rFonts w:ascii="Arial" w:hAnsi="Arial" w:cs="Arial"/>
                                  <w:b/>
                                </w:rPr>
                                <w:t>Parkverbot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" o:spid="_x0000_s1026" style="position:absolute;left:0;text-align:left;margin-left:-1.95pt;margin-top:4.75pt;width:398.25pt;height:366.75pt;z-index:251683840;mso-width-relative:margin;mso-height-relative:margin" coordsize="59626,57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">
                <v:group id="Gruppieren 1" o:spid="_x0000_s1027" style="position:absolute;width:59626;height:55816" coordsize="59626,5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28" type="#_x0000_t75" style="position:absolute;width:59626;height:55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IE8HCAAAA2gAAAA8AAABkcnMvZG93bnJldi54bWxEj0+LwjAUxO+C3yE8wZumLq4uXaPIorLs&#10;rf7B67N525ZtXkoStfrpzYLgcZiZ3zCzRWtqcSHnK8sKRsMEBHFudcWFgv1uPfgA4QOyxtoyKbiR&#10;h8W825lhqu2VM7psQyEihH2KCsoQmlRKn5dk0A9tQxy9X+sMhihdIbXDa4SbWr4lyUQarDgulNjQ&#10;V0n53/ZsFBzbWobD9HT8offNap2dpja7O6X6vXb5CSJQG17hZ/tbKxjD/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iBPBwgAAANoAAAAPAAAAAAAAAAAAAAAAAJ8C&#10;AABkcnMvZG93bnJldi54bWxQSwUGAAAAAAQABAD3AAAAjgMAAAAA&#10;">
                    <v:imagedata r:id="rId11" o:title="" croptop="11885f" cropbottom="3737f" cropleft="15599f" cropright="20798f"/>
                    <v:path arrowok="t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m 6" o:spid="_x0000_s1029" type="#_x0000_t7" style="position:absolute;left:4381;top:20383;width:11989;height:3461;rotation:-237799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PhMMA&#10;AADaAAAADwAAAGRycy9kb3ducmV2LnhtbESPQWvCQBSE74L/YXmCN92oRWzqKiJEQiEHU6vXR/Y1&#10;CWbfhuxq0n/fLRR6HGbmG2a7H0wjntS52rKCxTwCQVxYXXOp4PKRzDYgnEfW2FgmBd/kYL8bj7YY&#10;a9vzmZ65L0WAsItRQeV9G0vpiooMurltiYP3ZTuDPsiulLrDPsBNI5dRtJYGaw4LFbZ0rKi45w+j&#10;4N1k2alIk9syvb681p9n1ofTSqnpZDi8gfA0+P/wXzvVCtbweyXc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/PhMMAAADaAAAADwAAAAAAAAAAAAAAAACYAgAAZHJzL2Rv&#10;d25yZXYueG1sUEsFBgAAAAAEAAQA9QAAAIgDAAAAAA==&#10;" adj="526" fillcolor="#4f81bd [3204]" strokecolor="#243f60 [1604]" strokeweight="2pt"/>
                  <v:shape id="Parallelogramm 7" o:spid="_x0000_s1030" type="#_x0000_t7" style="position:absolute;left:46101;top:4000;width:8788;height:4048;rotation:22984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6srsIA&#10;AADaAAAADwAAAGRycy9kb3ducmV2LnhtbESPzYrCQBCE78K+w9ALe9OJOawanYRlIaweFPx5gDbT&#10;JnEzPSEzanx7RxA8FlX1FbXIetOIK3WutqxgPIpAEBdW11wqOOzz4RSE88gaG8uk4E4OsvRjsMBE&#10;2xtv6brzpQgQdgkqqLxvEyldUZFBN7ItcfBOtjPog+xKqTu8BbhpZBxF39JgzWGhwpZ+Kyr+dxej&#10;YBadkeLjtMhXfzrejNf5gVyu1Ndn/zMH4an37/CrvdQKJvC8Em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qyuwgAAANoAAAAPAAAAAAAAAAAAAAAAAJgCAABkcnMvZG93&#10;bnJldi54bWxQSwUGAAAAAAQABAD1AAAAhwMAAAAA&#10;" adj="2487" fillcolor="#4f81bd [3204]" strokecolor="#243f60 [1604]" strokeweight="2pt"/>
                  <v:line id="Gerade Verbindung 8" o:spid="_x0000_s1031" style="position:absolute;visibility:visible;mso-wrap-style:square" from="8191,31908" to="21907,4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kir4AAADaAAAADwAAAGRycy9kb3ducmV2LnhtbERPy4rCMBTdC/5DuANuRFMdFKdjFBEH&#10;ZHa+9pfm2rTT3JQmxs7fTxYDLg/nvd72thGROl85VjCbZiCIC6crLhVcL1+TFQgfkDU2jknBL3nY&#10;boaDNebaPflE8RxKkULY56jAhNDmUvrCkEU/dS1x4u6usxgS7EqpO3ymcNvIeZYtpcWKU4PBlvaG&#10;ip/zwyo41N+3Bd16fYwf77auF3cTx1Gp0Vu/+wQRqA8v8b/7qBWkrelKugFy8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xaSKvgAAANoAAAAPAAAAAAAAAAAAAAAAAKEC&#10;AABkcnMvZG93bnJldi54bWxQSwUGAAAAAAQABAD5AAAAjAMAAAAA&#10;" strokecolor="red" strokeweight="4.25pt">
                    <v:stroke dashstyle="1 1"/>
                  </v:line>
                  <v:line id="Gerade Verbindung 9" o:spid="_x0000_s1032" style="position:absolute;visibility:visible;mso-wrap-style:square" from="45053,9429" to="50577,2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kBEcEAAADaAAAADwAAAGRycy9kb3ducmV2LnhtbESPQWsCMRSE74L/ITzBi9SsFUtdjSKl&#10;gvRWrffH5rnZdfOybNK4/nsjFHocZuYbZr3tbSMidb5yrGA2zUAQF05XXCr4Oe1f3kH4gKyxcUwK&#10;7uRhuxkO1phrd+NvisdQigRhn6MCE0KbS+kLQxb91LXEybu4zmJIsiul7vCW4LaRr1n2Ji1WnBYM&#10;tvRhqLgef62Cz/rrvKBzrw9xObd1vbiYOIlKjUf9bgUiUB/+w3/tg1awhOeVdAPk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iQERwQAAANoAAAAPAAAAAAAAAAAAAAAA&#10;AKECAABkcnMvZG93bnJldi54bWxQSwUGAAAAAAQABAD5AAAAjwMAAAAA&#10;" strokecolor="red" strokeweight="4.25pt">
                    <v:stroke dashstyle="1 1"/>
                  </v:line>
                  <v:line id="Gerade Verbindung 19" o:spid="_x0000_s1033" style="position:absolute;visibility:visible;mso-wrap-style:square" from="50673,21621" to="54578,37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GOq8AAAADbAAAADwAAAGRycy9kb3ducmV2LnhtbERPS2sCMRC+F/wPYYReima1KLoaRcSC&#10;9FYf92EzbnbdTJZNjNt/3xQKvc3H95z1treNiNT5yrGCyTgDQVw4XXGp4HL+GC1A+ICssXFMCr7J&#10;w3YzeFljrt2TvyieQilSCPscFZgQ2lxKXxiy6MeuJU7czXUWQ4JdKXWHzxRuGznNsrm0WHFqMNjS&#10;3lBxPz2sgkP9eZ3RtdfHuHy3dT27mfgWlXod9rsViEB9+Bf/uY86zV/C7y/pALn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jqvAAAAA2wAAAA8AAAAAAAAAAAAAAAAA&#10;oQIAAGRycy9kb3ducmV2LnhtbFBLBQYAAAAABAAEAPkAAACOAwAAAAA=&#10;" strokecolor="red" strokeweight="4.25pt">
                    <v:stroke dashstyle="1 1"/>
                  </v:line>
                  <v:line id="Gerade Verbindung 20" o:spid="_x0000_s1034" style="position:absolute;visibility:visible;mso-wrap-style:square" from="54578,37242" to="56007,4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ti78AAADbAAAADwAAAGRycy9kb3ducmV2LnhtbERPy4rCMBTdC/5DuMJsZEx1UJyOUURm&#10;QNz52l+aa9NOc1OaGDt/P1kILg/nvdr0thGROl85VjCdZCCIC6crLhVczj/vSxA+IGtsHJOCP/Kw&#10;WQ8HK8y1e/CR4imUIoWwz1GBCaHNpfSFIYt+4lrixN1cZzEk2JVSd/hI4baRsyxbSIsVpwaDLe0M&#10;Fb+nu1XwXR+uc7r2eh8/P2xdz28mjqNSb6N++wUiUB9e4qd7rxXM0vr0Jf0Auf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Ufti78AAADbAAAADwAAAAAAAAAAAAAAAACh&#10;AgAAZHJzL2Rvd25yZXYueG1sUEsFBgAAAAAEAAQA+QAAAI0DAAAAAA==&#10;" strokecolor="red" strokeweight="4.25pt">
                    <v:stroke dashstyle="1 1"/>
                  </v:line>
                  <v:line id="Gerade Verbindung 21" o:spid="_x0000_s1035" style="position:absolute;flip:x;visibility:visible;mso-wrap-style:square" from="54578,43338" to="56007,48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P74MAAAADbAAAADwAAAGRycy9kb3ducmV2LnhtbESPzarCMBSE9xd8h3AEN6Kpcq9INYoI&#10;gt6dP+D22BzbYnNSklTr2xtBcDnMzDfMfNmaStzJ+dKygtEwAUGcWV1yruB03AymIHxA1lhZJgVP&#10;8rBcdH7mmGr74D3dDyEXEcI+RQVFCHUqpc8KMuiHtiaO3tU6gyFKl0vt8BHhppLjJJlIgyXHhQJr&#10;WheU3Q6NUdCnfHWzl2TXd5Lk9rfB898/KtXrtqsZiEBt+IY/7a1WMB7B+0v8A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D++DAAAAA2wAAAA8AAAAAAAAAAAAAAAAA&#10;oQIAAGRycy9kb3ducmV2LnhtbFBLBQYAAAAABAAEAPkAAACOAwAAAAA=&#10;" strokecolor="red" strokeweight="4.25pt">
                    <v:stroke dashstyle="1 1"/>
                  </v:line>
                  <v:line id="Gerade Verbindung 22" o:spid="_x0000_s1036" style="position:absolute;flip:x;visibility:visible;mso-wrap-style:square" from="49149,47910" to="54578,55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Fll8IAAADbAAAADwAAAGRycy9kb3ducmV2LnhtbESPwWrDMBBE74X8g9hCLqGRa9JSnMjG&#10;BAppbkkLvW6srW1srYwkO87fV4VCjsPMvGF2xWx6MZHzrWUFz+sEBHFldcu1gq/P96c3ED4ga+wt&#10;k4IbeSjyxcMOM22vfKLpHGoRIewzVNCEMGRS+qohg35tB+Lo/VhnMETpaqkdXiPc9DJNkldpsOW4&#10;0OBA+4aq7jwaBSuqy85eko+VkyQPmxG/X46o1PJxLrcgAs3hHv5vH7SCNIW/L/EH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Fll8IAAADbAAAADwAAAAAAAAAAAAAA&#10;AAChAgAAZHJzL2Rvd25yZXYueG1sUEsFBgAAAAAEAAQA+QAAAJADAAAAAA==&#10;" strokecolor="red" strokeweight="4.25pt">
                    <v:stroke dashstyle="1 1"/>
                  </v:line>
                  <v:line id="Gerade Verbindung 23" o:spid="_x0000_s1037" style="position:absolute;visibility:visible;mso-wrap-style:square" from="21907,44386" to="37052,55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VYyMEAAADbAAAADwAAAGRycy9kb3ducmV2LnhtbESP3YrCMBSE7wXfIRxh72yiK0WqUUQQ&#10;dm8W/HmAY3Nsis1Jt8lqffuNIHg5zMw3zHLdu0bcqAu1Zw2TTIEgLr2pudJwOu7GcxAhIhtsPJOG&#10;BwVYr4aDJRbG33lPt0OsRIJwKFCDjbEtpAylJYch8y1x8i6+cxiT7CppOrwnuGvkVKlcOqw5LVhs&#10;aWupvB7+nIb6d+dKOkc0YaYelbL598821/pj1G8WICL18R1+tb+MhuknPL+kH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JVjIwQAAANsAAAAPAAAAAAAAAAAAAAAA&#10;AKECAABkcnMvZG93bnJldi54bWxQSwUGAAAAAAQABAD5AAAAjwMAAAAA&#10;" strokecolor="#4579b8 [3044]" strokeweight="4.5pt"/>
                </v:group>
                <v:line id="Gerade Verbindung 24" o:spid="_x0000_s1038" style="position:absolute;visibility:visible;mso-wrap-style:square" from="6858,50745" to="14859,50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ajsQAAADbAAAADwAAAGRycy9kb3ducmV2LnhtbESPQWvCQBSE74X+h+UVvOmmQVRSV5GK&#10;IHqoplLo7ZF9TVKzb8PuGuO/dwtCj8PMfMPMl71pREfO15YVvI4SEMSF1TWXCk6fm+EMhA/IGhvL&#10;pOBGHpaL56c5Ztpe+UhdHkoRIewzVFCF0GZS+qIig35kW+Lo/VhnMETpSqkdXiPcNDJNkok0WHNc&#10;qLCl94qKc34xCg6u202/dqegk3z/+/3h1xNK10oNXvrVG4hAffgPP9pbrSAdw9+X+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XRqOxAAAANsAAAAPAAAAAAAAAAAA&#10;AAAAAKECAABkcnMvZG93bnJldi54bWxQSwUGAAAAAAQABAD5AAAAkgMAAAAA&#10;" strokecolor="#4579b8 [3044]" strokeweight="4.25pt"/>
                <v:line id="Gerade Verbindung 25" o:spid="_x0000_s1039" style="position:absolute;visibility:visible;mso-wrap-style:square" from="6858,55116" to="14859,5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OE8MAAADbAAAADwAAAGRycy9kb3ducmV2LnhtbESPT2sCMRTE7wW/Q3iFXopmq6zYrVGk&#10;WBBv9c/9sXludrt5WTYxbr99Iwg9DjPzG2a5HmwrIvW+dqzgbZKBIC6drrlScDp+jRcgfEDW2Dom&#10;Bb/kYb0aPS2x0O7G3xQPoRIJwr5ABSaErpDSl4Ys+onriJN3cb3FkGRfSd3jLcFtK6dZNpcWa04L&#10;Bjv6NFT+HK5WwbbZn3M6D3oX32e2afKLia9RqZfnYfMBItAQ/sOP9k4rmOZw/5J+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wThPDAAAA2wAAAA8AAAAAAAAAAAAA&#10;AAAAoQIAAGRycy9kb3ducmV2LnhtbFBLBQYAAAAABAAEAPkAAACRAwAAAAA=&#10;" strokecolor="red" strokeweight="4.25pt">
                  <v:stroke dashstyle="1 1"/>
                </v:line>
                <v:rect id="Rechteck 26" o:spid="_x0000_s1040" style="position:absolute;left:17145;top:48387;width:11713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24cIA&#10;AADbAAAADwAAAGRycy9kb3ducmV2LnhtbESP0YrCMBRE3wX/IVzBN00V0VKNsgiyiy+y1g+4NHfb&#10;7jY3JYm2+vVGWPBxmJkzzGbXm0bcyPnasoLZNAFBXFhdc6ngkh8mKQgfkDU2lknBnTzstsPBBjNt&#10;O/6m2zmUIkLYZ6igCqHNpPRFRQb91LbE0fuxzmCI0pVSO+wi3DRyniRLabDmuFBhS/uKir/z1Siw&#10;s1M45t3iytS5z7T+LZrHKlVqPOo/1iAC9eEd/m9/aQXzJby+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5HbhwgAAANsAAAAPAAAAAAAAAAAAAAAAAJgCAABkcnMvZG93&#10;bnJldi54bWxQSwUGAAAAAAQABAD1AAAAhwMAAAAA&#10;" fillcolor="#4f81bd [3204]" strokecolor="#243f60 [1604]" strokeweight="2pt">
                  <v:textbox>
                    <w:txbxContent>
                      <w:p w:rsidR="00873E21" w:rsidRPr="00873E21" w:rsidRDefault="00873E21" w:rsidP="00873E2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873E21">
                          <w:rPr>
                            <w:rFonts w:ascii="Arial" w:hAnsi="Arial" w:cs="Arial"/>
                            <w:b/>
                          </w:rPr>
                          <w:t>Parkplätze</w:t>
                        </w:r>
                      </w:p>
                    </w:txbxContent>
                  </v:textbox>
                </v:rect>
                <v:rect id="Rechteck 27" o:spid="_x0000_s1041" style="position:absolute;left:17145;top:53338;width:11713;height:3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sRcUA&#10;AADbAAAADwAAAGRycy9kb3ducmV2LnhtbESPQWvCQBSE7wX/w/KE3uqmglWiq6hV6sWDMdAen9ln&#10;NjT7NmS3Gv99VxA8DjPzDTNbdLYWF2p95VjB+yABQVw4XXGpID9u3yYgfEDWWDsmBTfysJj3XmaY&#10;anflA12yUIoIYZ+iAhNCk0rpC0MW/cA1xNE7u9ZiiLItpW7xGuG2lsMk+ZAWK44LBhtaGyp+sz+r&#10;4Htjvzbjw2pvtqfRLf88VcvRT6bUa79bTkEE6sIz/GjvtILhGO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yxFxQAAANsAAAAPAAAAAAAAAAAAAAAAAJgCAABkcnMv&#10;ZG93bnJldi54bWxQSwUGAAAAAAQABAD1AAAAigMAAAAA&#10;" fillcolor="red" strokecolor="#c00000" strokeweight="2pt">
                  <v:textbox>
                    <w:txbxContent>
                      <w:p w:rsidR="00873E21" w:rsidRPr="00873E21" w:rsidRDefault="00873E21" w:rsidP="00873E21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873E21">
                          <w:rPr>
                            <w:rFonts w:ascii="Arial" w:hAnsi="Arial" w:cs="Arial"/>
                            <w:b/>
                          </w:rPr>
                          <w:t>Parkverbot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03C64" w:rsidRDefault="00703C64" w:rsidP="00703C64">
      <w:pPr>
        <w:pStyle w:val="Kopfzeile"/>
        <w:tabs>
          <w:tab w:val="clear" w:pos="4536"/>
          <w:tab w:val="clear" w:pos="9072"/>
          <w:tab w:val="left" w:pos="1985"/>
          <w:tab w:val="left" w:pos="4678"/>
          <w:tab w:val="left" w:pos="4962"/>
          <w:tab w:val="left" w:pos="7513"/>
          <w:tab w:val="left" w:pos="9923"/>
        </w:tabs>
        <w:rPr>
          <w:noProof/>
          <w:lang w:eastAsia="de-CH"/>
        </w:rPr>
      </w:pPr>
    </w:p>
    <w:p w:rsidR="00703C64" w:rsidRDefault="00703C64" w:rsidP="00703C64">
      <w:pPr>
        <w:pStyle w:val="Kopfzeile"/>
        <w:tabs>
          <w:tab w:val="clear" w:pos="4536"/>
          <w:tab w:val="clear" w:pos="9072"/>
          <w:tab w:val="left" w:pos="1985"/>
          <w:tab w:val="left" w:pos="4678"/>
          <w:tab w:val="left" w:pos="4962"/>
          <w:tab w:val="left" w:pos="7513"/>
          <w:tab w:val="left" w:pos="9923"/>
        </w:tabs>
        <w:rPr>
          <w:noProof/>
          <w:lang w:eastAsia="de-CH"/>
        </w:rPr>
      </w:pPr>
    </w:p>
    <w:p w:rsidR="00703C64" w:rsidRPr="00A66A02" w:rsidRDefault="00703C64" w:rsidP="00703C64">
      <w:pPr>
        <w:pStyle w:val="Kopfzeile"/>
        <w:tabs>
          <w:tab w:val="clear" w:pos="4536"/>
          <w:tab w:val="clear" w:pos="9072"/>
          <w:tab w:val="left" w:pos="1985"/>
          <w:tab w:val="left" w:pos="4678"/>
          <w:tab w:val="left" w:pos="4962"/>
          <w:tab w:val="left" w:pos="7513"/>
          <w:tab w:val="left" w:pos="9923"/>
        </w:tabs>
      </w:pPr>
      <w:r>
        <w:rPr>
          <w:noProof/>
          <w:lang w:eastAsia="de-CH"/>
        </w:rPr>
        <w:t xml:space="preserve">     </w:t>
      </w:r>
    </w:p>
    <w:p w:rsidR="0023030D" w:rsidRDefault="00703C64" w:rsidP="00797408">
      <w:pPr>
        <w:tabs>
          <w:tab w:val="right" w:pos="9639"/>
        </w:tabs>
        <w:spacing w:after="0" w:line="240" w:lineRule="auto"/>
        <w:jc w:val="both"/>
        <w:rPr>
          <w:rFonts w:ascii="Arial" w:hAnsi="Arial" w:cs="Arial"/>
          <w:b/>
          <w:sz w:val="36"/>
        </w:rPr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D1DF46" wp14:editId="656F54F2">
                <wp:simplePos x="0" y="0"/>
                <wp:positionH relativeFrom="column">
                  <wp:posOffset>-291465</wp:posOffset>
                </wp:positionH>
                <wp:positionV relativeFrom="paragraph">
                  <wp:posOffset>4142105</wp:posOffset>
                </wp:positionV>
                <wp:extent cx="3493770" cy="2929890"/>
                <wp:effectExtent l="0" t="0" r="11430" b="22860"/>
                <wp:wrapNone/>
                <wp:docPr id="2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770" cy="2929890"/>
                          <a:chOff x="1167" y="11273"/>
                          <a:chExt cx="5502" cy="4614"/>
                        </a:xfrm>
                      </wpg:grpSpPr>
                      <wps:wsp>
                        <wps:cNvPr id="29" name="Gerade Verbindung 14"/>
                        <wps:cNvCnPr/>
                        <wps:spPr bwMode="auto">
                          <a:xfrm flipH="1">
                            <a:off x="1167" y="15490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34925" algn="ctr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hteck 15"/>
                        <wps:cNvSpPr>
                          <a:spLocks noChangeArrowheads="1"/>
                        </wps:cNvSpPr>
                        <wps:spPr bwMode="auto">
                          <a:xfrm>
                            <a:off x="2060" y="15161"/>
                            <a:ext cx="1389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C64" w:rsidRPr="00DA1FFD" w:rsidRDefault="00703C64" w:rsidP="00703C64">
                              <w:pPr>
                                <w:rPr>
                                  <w:color w:val="000000"/>
                                </w:rPr>
                              </w:pPr>
                              <w:r w:rsidRPr="00DA1FFD">
                                <w:rPr>
                                  <w:color w:val="000000"/>
                                </w:rPr>
                                <w:t>weitere Parkplätze</w:t>
                              </w:r>
                            </w:p>
                            <w:p w:rsidR="00703C64" w:rsidRDefault="00703C64" w:rsidP="00703C6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Gerade Verbindung 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87" y="11968"/>
                            <a:ext cx="909" cy="1285"/>
                          </a:xfrm>
                          <a:prstGeom prst="line">
                            <a:avLst/>
                          </a:prstGeom>
                          <a:noFill/>
                          <a:ln w="34925" algn="ctr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hteck 12"/>
                        <wps:cNvSpPr>
                          <a:spLocks noChangeArrowheads="1"/>
                        </wps:cNvSpPr>
                        <wps:spPr bwMode="auto">
                          <a:xfrm>
                            <a:off x="5039" y="11273"/>
                            <a:ext cx="1630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C64" w:rsidRPr="00DA1FFD" w:rsidRDefault="00703C64" w:rsidP="00703C64"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DA1FFD"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Gemeindehaus</w:t>
                              </w:r>
                            </w:p>
                            <w:p w:rsidR="00703C64" w:rsidRDefault="00703C64" w:rsidP="00703C6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Gerade Verbindung mit Pfeil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272" y="11636"/>
                            <a:ext cx="553" cy="700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42" style="position:absolute;left:0;text-align:left;margin-left:-22.95pt;margin-top:326.15pt;width:275.1pt;height:230.7pt;z-index:251685888" coordorigin="1167,11273" coordsize="5502,4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">
                <v:line id="Gerade Verbindung 14" o:spid="_x0000_s1043" style="position:absolute;flip:x;visibility:visible;mso-wrap-style:square" from="1167,15490" to="1830,15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RM8MAAADbAAAADwAAAGRycy9kb3ducmV2LnhtbESPQWvCQBSE7wX/w/KE3upGkaLRVVQo&#10;2EMRo+D1mX1mg9m3Ibs1aX+9Kwgeh5n5hpkvO1uJGzW+dKxgOEhAEOdOl1woOB6+PiYgfEDWWDkm&#10;BX/kYbnovc0x1a7lPd2yUIgIYZ+iAhNCnUrpc0MW/cDVxNG7uMZiiLIppG6wjXBbyVGSfEqLJccF&#10;gzVtDOXX7NcqOFfDcbL5wf3utP6m1lNm/neZUu/9bjUDEagLr/CzvdUKRlN4fIk/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C0TPDAAAA2wAAAA8AAAAAAAAAAAAA&#10;AAAAoQIAAGRycy9kb3ducmV2LnhtbFBLBQYAAAAABAAEAPkAAACRAwAAAAA=&#10;" strokecolor="#ffc000" strokeweight="2.75pt"/>
                <v:rect id="Rechteck 15" o:spid="_x0000_s1044" style="position:absolute;left:2060;top:15161;width:1389;height: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BtsEA&#10;AADbAAAADwAAAGRycy9kb3ducmV2LnhtbERPy4rCMBTdD/gP4QruxnRGEek0yiA4iuCi6iy6uzS3&#10;D2xuShNr/XuzEFwezjtZD6YRPXWutqzgaxqBIM6trrlUcDlvP5cgnEfW2FgmBQ9ysF6NPhKMtb1z&#10;Sv3JlyKEsItRQeV9G0vp8ooMuqltiQNX2M6gD7Arpe7wHsJNI7+jaCEN1hwaKmxpU1F+Pd2MgvY/&#10;PR7s37xJr7s5ZsWjqA9Zr9RkPPz+gPA0+Lf45d5rBbOwPnw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wbbBAAAA2wAAAA8AAAAAAAAAAAAAAAAAmAIAAGRycy9kb3du&#10;cmV2LnhtbFBLBQYAAAAABAAEAPUAAACGAwAAAAA=&#10;" strokeweight=".25pt">
                  <v:textbox>
                    <w:txbxContent>
                      <w:p w:rsidR="00703C64" w:rsidRPr="00DA1FFD" w:rsidRDefault="00703C64" w:rsidP="00703C64">
                        <w:pPr>
                          <w:rPr>
                            <w:color w:val="000000"/>
                          </w:rPr>
                        </w:pPr>
                        <w:r w:rsidRPr="00DA1FFD">
                          <w:rPr>
                            <w:color w:val="000000"/>
                          </w:rPr>
                          <w:t>weitere Parkplätze</w:t>
                        </w:r>
                      </w:p>
                      <w:p w:rsidR="00703C64" w:rsidRDefault="00703C64" w:rsidP="00703C64"/>
                    </w:txbxContent>
                  </v:textbox>
                </v:rect>
                <v:line id="Gerade Verbindung 3" o:spid="_x0000_s1045" style="position:absolute;flip:x;visibility:visible;mso-wrap-style:square" from="1287,11968" to="2196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1L6MQAAADbAAAADwAAAGRycy9kb3ducmV2LnhtbESPQWvCQBSE74L/YXlCb7qJLUWim1CF&#10;QnsoYhR6fc0+s6HZtyG7NdFf3y0UPA4z8w2zKUbbigv1vnGsIF0kIIgrpxuuFZyOr/MVCB+QNbaO&#10;ScGVPBT5dLLBTLuBD3QpQy0ihH2GCkwIXSalrwxZ9AvXEUfv7HqLIcq+lrrHIcJtK5dJ8iwtNhwX&#10;DHa0M1R9lz9WwVebPiW7DzzsP7fvNHgqzW1fKvUwG1/WIAKN4R7+b79pBY8p/H2JP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UvoxAAAANsAAAAPAAAAAAAAAAAA&#10;AAAAAKECAABkcnMvZG93bnJldi54bWxQSwUGAAAAAAQABAD5AAAAkgMAAAAA&#10;" strokecolor="#ffc000" strokeweight="2.75pt"/>
                <v:rect id="Rechteck 12" o:spid="_x0000_s1046" style="position:absolute;left:5039;top:11273;width:1630;height: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6WsQA&#10;AADbAAAADwAAAGRycy9kb3ducmV2LnhtbESPS4vCQBCE74L/YWhhbzrxwSLRUURQF8FDfBy8NZnO&#10;AzM9ITPG+O93FoQ9FlX1FbVcd6YSLTWutKxgPIpAEKdWl5wruF52wzkI55E1VpZJwZscrFf93hJj&#10;bV+cUHv2uQgQdjEqKLyvYyldWpBBN7I1cfAy2xj0QTa51A2+AtxUchJF39JgyWGhwJq2BaWP89Mo&#10;qG/J6Wj3syp5HGZ4z95Zeby3Sn0Nus0ChKfO/4c/7R+tYDqBv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+lrEAAAA2wAAAA8AAAAAAAAAAAAAAAAAmAIAAGRycy9k&#10;b3ducmV2LnhtbFBLBQYAAAAABAAEAPUAAACJAwAAAAA=&#10;" strokeweight=".25pt">
                  <v:textbox>
                    <w:txbxContent>
                      <w:p w:rsidR="00703C64" w:rsidRPr="00DA1FFD" w:rsidRDefault="00703C64" w:rsidP="00703C64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DA1FFD">
                          <w:rPr>
                            <w:color w:val="000000"/>
                            <w:sz w:val="18"/>
                            <w:szCs w:val="18"/>
                          </w:rPr>
                          <w:t>Gemeindehaus</w:t>
                        </w:r>
                      </w:p>
                      <w:p w:rsidR="00703C64" w:rsidRDefault="00703C64" w:rsidP="00703C64"/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3" o:spid="_x0000_s1047" type="#_x0000_t32" style="position:absolute;left:5272;top:11636;width:553;height:7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  <w:r>
        <w:rPr>
          <w:noProof/>
          <w:u w:val="single"/>
          <w:lang w:eastAsia="de-CH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88FFB47" wp14:editId="46A7C835">
                <wp:simplePos x="0" y="0"/>
                <wp:positionH relativeFrom="column">
                  <wp:posOffset>3500120</wp:posOffset>
                </wp:positionH>
                <wp:positionV relativeFrom="paragraph">
                  <wp:posOffset>4149090</wp:posOffset>
                </wp:positionV>
                <wp:extent cx="2879725" cy="2921000"/>
                <wp:effectExtent l="0" t="0" r="0" b="12700"/>
                <wp:wrapNone/>
                <wp:docPr id="1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921000"/>
                          <a:chOff x="863" y="11036"/>
                          <a:chExt cx="4535" cy="4600"/>
                        </a:xfrm>
                      </wpg:grpSpPr>
                      <pic:pic xmlns:pic="http://schemas.openxmlformats.org/drawingml/2006/picture">
                        <pic:nvPicPr>
                          <pic:cNvPr id="1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1" t="11932" r="8235" b="221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311" y="10588"/>
                            <a:ext cx="3639" cy="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Gerade Verbindung 4"/>
                        <wps:cNvCnPr/>
                        <wps:spPr bwMode="auto">
                          <a:xfrm>
                            <a:off x="1590" y="12810"/>
                            <a:ext cx="1743" cy="1095"/>
                          </a:xfrm>
                          <a:prstGeom prst="line">
                            <a:avLst/>
                          </a:prstGeom>
                          <a:noFill/>
                          <a:ln w="34925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Gerade Verbindung 5"/>
                        <wps:cNvCnPr/>
                        <wps:spPr bwMode="auto">
                          <a:xfrm>
                            <a:off x="1127" y="15370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34925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hteck 8"/>
                        <wps:cNvSpPr>
                          <a:spLocks noChangeArrowheads="1"/>
                        </wps:cNvSpPr>
                        <wps:spPr bwMode="auto">
                          <a:xfrm>
                            <a:off x="2080" y="15161"/>
                            <a:ext cx="1389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C64" w:rsidRPr="00DA1FFD" w:rsidRDefault="00703C64" w:rsidP="00703C64">
                              <w:pPr>
                                <w:rPr>
                                  <w:color w:val="000000"/>
                                </w:rPr>
                              </w:pPr>
                              <w:r w:rsidRPr="00DA1FFD">
                                <w:rPr>
                                  <w:color w:val="000000"/>
                                </w:rPr>
                                <w:t>Parkplätze</w:t>
                              </w:r>
                            </w:p>
                            <w:p w:rsidR="00703C64" w:rsidRDefault="00703C64" w:rsidP="00703C6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Gerade Verbindung mit Pfeil 6"/>
                        <wps:cNvCnPr>
                          <a:cxnSpLocks noChangeShapeType="1"/>
                        </wps:cNvCnPr>
                        <wps:spPr bwMode="auto">
                          <a:xfrm>
                            <a:off x="1958" y="11520"/>
                            <a:ext cx="325" cy="476"/>
                          </a:xfrm>
                          <a:prstGeom prst="straightConnector1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hteck 12"/>
                        <wps:cNvSpPr>
                          <a:spLocks noChangeArrowheads="1"/>
                        </wps:cNvSpPr>
                        <wps:spPr bwMode="auto">
                          <a:xfrm>
                            <a:off x="1127" y="11157"/>
                            <a:ext cx="1630" cy="3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C64" w:rsidRPr="00DA1FFD" w:rsidRDefault="00703C64" w:rsidP="00703C64">
                              <w:pPr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Kinder Garten</w:t>
                              </w:r>
                            </w:p>
                            <w:p w:rsidR="00703C64" w:rsidRDefault="00703C64" w:rsidP="00703C64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48" style="position:absolute;left:0;text-align:left;margin-left:275.6pt;margin-top:326.7pt;width:226.75pt;height:230pt;z-index:251686912" coordorigin="863,11036" coordsize="4535,46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">
                <v:shape id="Grafik 2" o:spid="_x0000_s1049" type="#_x0000_t75" style="position:absolute;left:1311;top:10588;width:3639;height:45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WaLAAAAA2wAAAA8AAABkcnMvZG93bnJldi54bWxET0uLwjAQvi/sfwiz4G1Ntz6QahQVRI9q&#10;dwVvQzO2ZZtJaaJWf70RBG/z8T1nMmtNJS7UuNKygp9uBII4s7rkXMFvuvoegXAeWWNlmRTcyMFs&#10;+vkxwUTbK+/osve5CCHsElRQeF8nUrqsIIOua2viwJ1sY9AH2ORSN3gN4aaScRQNpcGSQ0OBNS0L&#10;yv73Z6PgL2sXRzPgPse9xQi3u/thbVOlOl/tfAzCU+vf4pd7o8P8GJ6/hAPk9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NZosAAAADbAAAADwAAAAAAAAAAAAAAAACfAgAA&#10;ZHJzL2Rvd25yZXYueG1sUEsFBgAAAAAEAAQA9wAAAIwDAAAAAA==&#10;">
                  <v:imagedata r:id="rId13" o:title="" croptop="7820f" cropbottom="1451f" cropleft="8514f" cropright="5397f"/>
                </v:shape>
                <v:line id="Gerade Verbindung 4" o:spid="_x0000_s1050" style="position:absolute;visibility:visible;mso-wrap-style:square" from="1590,12810" to="3333,1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pTcEAAADbAAAADwAAAGRycy9kb3ducmV2LnhtbERPS4vCMBC+L/gfwgheRFOVFa2mRQTB&#10;w+5h1Yu3oRnbYjMpTezj35uFhb3Nx/ecfdqbSrTUuNKygsU8AkGcWV1yruB2Pc02IJxH1lhZJgUD&#10;OUiT0cceY207/qH24nMRQtjFqKDwvo6ldFlBBt3c1sSBe9jGoA+wyaVusAvhppLLKFpLgyWHhgJr&#10;OhaUPS8vowBfn7ya3pf9vTq20y122fcwfCk1GfeHHQhPvf8X/7nPOsxfwe8v4QCZ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2lNwQAAANsAAAAPAAAAAAAAAAAAAAAA&#10;AKECAABkcnMvZG93bnJldi54bWxQSwUGAAAAAAQABAD5AAAAjwMAAAAA&#10;" strokecolor="red" strokeweight="2.75pt"/>
                <v:line id="Gerade Verbindung 5" o:spid="_x0000_s1051" style="position:absolute;visibility:visible;mso-wrap-style:square" from="1127,15370" to="1790,15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xOcIAAADbAAAADwAAAGRycy9kb3ducmV2LnhtbERPS2vCQBC+F/wPywi9SLMxraVG1yBC&#10;wUN7UHvJbciOSTA7G7JrHv/eLRR6m4/vOdtsNI3oqXO1ZQXLKAZBXFhdc6ng5/L58gHCeWSNjWVS&#10;MJGDbDd72mKq7cAn6s++FCGEXYoKKu/bVEpXVGTQRbYlDtzVdgZ9gF0pdYdDCDeNTOL4XRqsOTRU&#10;2NKhouJ2vhsFeF/x6yJPxrw59Is1DsX3NH0p9Twf9xsQnkb/L/5zH3WY/wa/v4QD5O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rxOcIAAADbAAAADwAAAAAAAAAAAAAA&#10;AAChAgAAZHJzL2Rvd25yZXYueG1sUEsFBgAAAAAEAAQA+QAAAJADAAAAAA==&#10;" strokecolor="red" strokeweight="2.75pt"/>
                <v:rect id="Rechteck 8" o:spid="_x0000_s1052" style="position:absolute;left:2080;top:15161;width:1389;height: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+TsMA&#10;AADbAAAADwAAAGRycy9kb3ducmV2LnhtbERPS2vCQBC+F/oflil4azYVLSV1lVLwgeAhtj3kNmQn&#10;2WB2NmTXGP+9Kwi9zcf3nMVqtK0YqPeNYwVvSQqCuHS64VrB78/69QOED8gaW8ek4EoeVsvnpwVm&#10;2l04p+EYahFD2GeowITQZVL60pBFn7iOOHKV6y2GCPta6h4vMdy2cpqm79Jiw7HBYEffhsrT8WwV&#10;dH/5Ye82szY/bWdYVNeq2ReDUpOX8esTRKAx/Isf7p2O8+dw/yU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U+TsMAAADbAAAADwAAAAAAAAAAAAAAAACYAgAAZHJzL2Rv&#10;d25yZXYueG1sUEsFBgAAAAAEAAQA9QAAAIgDAAAAAA==&#10;" strokeweight=".25pt">
                  <v:textbox>
                    <w:txbxContent>
                      <w:p w:rsidR="00703C64" w:rsidRPr="00DA1FFD" w:rsidRDefault="00703C64" w:rsidP="00703C64">
                        <w:pPr>
                          <w:rPr>
                            <w:color w:val="000000"/>
                          </w:rPr>
                        </w:pPr>
                        <w:r w:rsidRPr="00DA1FFD">
                          <w:rPr>
                            <w:color w:val="000000"/>
                          </w:rPr>
                          <w:t>Parkplätze</w:t>
                        </w:r>
                      </w:p>
                      <w:p w:rsidR="00703C64" w:rsidRDefault="00703C64" w:rsidP="00703C64"/>
                    </w:txbxContent>
                  </v:textbox>
                </v:rect>
                <v:shape id="Gerade Verbindung mit Pfeil 6" o:spid="_x0000_s1053" type="#_x0000_t32" style="position:absolute;left:1958;top:11520;width:325;height: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rect id="Rechteck 12" o:spid="_x0000_s1054" style="position:absolute;left:1127;top:11157;width:1630;height: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R0MQA&#10;AADbAAAADwAAAGRycy9kb3ducmV2LnhtbESPT2vCQBDF7wW/wzKCt7pRpEh0FRG0IvQQWw/ehuzk&#10;D2ZnQ3Yb47fvHAreZnhv3vvNeju4RvXUhdqzgdk0AUWce1tzaeDn+/C+BBUissXGMxl4UoDtZvS2&#10;xtT6B2fUX2KpJIRDigaqGNtU65BX5DBMfUssWuE7h1HWrtS2w4eEu0bPk+RDO6xZGipsaV9Rfr/8&#10;OgPtNfs6++Oiye6fC7wVz6I+33pjJuNhtwIVaYgv8//1yQq+wMovM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kdDEAAAA2wAAAA8AAAAAAAAAAAAAAAAAmAIAAGRycy9k&#10;b3ducmV2LnhtbFBLBQYAAAAABAAEAPUAAACJAwAAAAA=&#10;" strokeweight=".25pt">
                  <v:textbox>
                    <w:txbxContent>
                      <w:p w:rsidR="00703C64" w:rsidRPr="00DA1FFD" w:rsidRDefault="00703C64" w:rsidP="00703C64">
                        <w:pPr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Kinder Garten</w:t>
                        </w:r>
                      </w:p>
                      <w:p w:rsidR="00703C64" w:rsidRDefault="00703C64" w:rsidP="00703C64"/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87936" behindDoc="1" locked="0" layoutInCell="1" allowOverlap="1" wp14:anchorId="2DB86502" wp14:editId="1607C9B5">
            <wp:simplePos x="0" y="0"/>
            <wp:positionH relativeFrom="column">
              <wp:posOffset>-287655</wp:posOffset>
            </wp:positionH>
            <wp:positionV relativeFrom="paragraph">
              <wp:posOffset>4300855</wp:posOffset>
            </wp:positionV>
            <wp:extent cx="32956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75" y="21507"/>
                <wp:lineTo x="21475" y="0"/>
                <wp:lineTo x="0" y="0"/>
              </wp:wrapPolygon>
            </wp:wrapTight>
            <wp:docPr id="3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3" t="40514" r="31335" b="1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8A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AA2424" wp14:editId="673955EA">
                <wp:simplePos x="0" y="0"/>
                <wp:positionH relativeFrom="column">
                  <wp:posOffset>4490085</wp:posOffset>
                </wp:positionH>
                <wp:positionV relativeFrom="paragraph">
                  <wp:posOffset>1327252</wp:posOffset>
                </wp:positionV>
                <wp:extent cx="171450" cy="225958"/>
                <wp:effectExtent l="0" t="0" r="19050" b="0"/>
                <wp:wrapNone/>
                <wp:docPr id="16" name="Bo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5958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ogen 16" o:spid="_x0000_s1026" style="position:absolute;margin-left:353.55pt;margin-top:104.5pt;width:13.5pt;height:1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5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" path="m85725,nsc133070,,171450,50582,171450,112979r-85725,l85725,xem85725,nfc133070,,171450,50582,171450,112979e" filled="f" strokecolor="#4579b8 [3044]">
                <v:path arrowok="t" o:connecttype="custom" o:connectlocs="85725,0;171450,112979" o:connectangles="0,0"/>
              </v:shape>
            </w:pict>
          </mc:Fallback>
        </mc:AlternateContent>
      </w: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Pr="0023030D" w:rsidRDefault="0023030D" w:rsidP="0023030D">
      <w:pPr>
        <w:rPr>
          <w:rFonts w:ascii="Arial" w:hAnsi="Arial" w:cs="Arial"/>
          <w:sz w:val="36"/>
        </w:rPr>
      </w:pPr>
    </w:p>
    <w:p w:rsidR="0023030D" w:rsidRDefault="0023030D" w:rsidP="0023030D">
      <w:pPr>
        <w:rPr>
          <w:rFonts w:ascii="Arial" w:hAnsi="Arial" w:cs="Arial"/>
          <w:sz w:val="36"/>
        </w:rPr>
      </w:pPr>
    </w:p>
    <w:p w:rsidR="009B5E85" w:rsidRPr="0023030D" w:rsidRDefault="0023030D" w:rsidP="002303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575"/>
        </w:tabs>
        <w:rPr>
          <w:rFonts w:ascii="Arial" w:hAnsi="Arial" w:cs="Arial"/>
          <w:sz w:val="32"/>
        </w:rPr>
      </w:pPr>
      <w:r w:rsidRPr="0023030D">
        <w:rPr>
          <w:rFonts w:ascii="Arial" w:hAnsi="Arial" w:cs="Arial"/>
          <w:sz w:val="32"/>
        </w:rPr>
        <w:t>Parkplatz Gemeindehaus steht nur am Abend und am Wochenende zur Verfügung.</w:t>
      </w:r>
    </w:p>
    <w:sectPr w:rsidR="009B5E85" w:rsidRPr="0023030D" w:rsidSect="004075C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985" w:right="1134" w:bottom="567" w:left="1134" w:header="709" w:footer="2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B99" w:rsidRDefault="00EA3B99" w:rsidP="00336983">
      <w:pPr>
        <w:spacing w:after="0" w:line="240" w:lineRule="auto"/>
      </w:pPr>
      <w:r>
        <w:separator/>
      </w:r>
    </w:p>
  </w:endnote>
  <w:endnote w:type="continuationSeparator" w:id="0">
    <w:p w:rsidR="00EA3B99" w:rsidRDefault="00EA3B99" w:rsidP="00336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983" w:rsidRPr="004075C9" w:rsidRDefault="00336983" w:rsidP="00F41356">
    <w:pPr>
      <w:pStyle w:val="Fuzeile"/>
      <w:tabs>
        <w:tab w:val="clear" w:pos="4536"/>
        <w:tab w:val="clear" w:pos="9072"/>
        <w:tab w:val="right" w:pos="9639"/>
      </w:tabs>
      <w:rPr>
        <w:rFonts w:ascii="Arial" w:hAnsi="Arial" w:cs="Arial"/>
        <w:sz w:val="18"/>
      </w:rPr>
    </w:pPr>
    <w:r w:rsidRPr="004075C9">
      <w:rPr>
        <w:rFonts w:ascii="Arial" w:hAnsi="Arial" w:cs="Arial"/>
        <w:sz w:val="18"/>
      </w:rPr>
      <w:fldChar w:fldCharType="begin"/>
    </w:r>
    <w:r w:rsidRPr="004075C9">
      <w:rPr>
        <w:rFonts w:ascii="Arial" w:hAnsi="Arial" w:cs="Arial"/>
        <w:sz w:val="18"/>
      </w:rPr>
      <w:instrText xml:space="preserve"> FILENAME  \p  \* MERGEFORMAT </w:instrText>
    </w:r>
    <w:r w:rsidRPr="004075C9">
      <w:rPr>
        <w:rFonts w:ascii="Arial" w:hAnsi="Arial" w:cs="Arial"/>
        <w:sz w:val="18"/>
      </w:rPr>
      <w:fldChar w:fldCharType="separate"/>
    </w:r>
    <w:r w:rsidR="00A2556E">
      <w:rPr>
        <w:rFonts w:ascii="Arial" w:hAnsi="Arial" w:cs="Arial"/>
        <w:noProof/>
        <w:sz w:val="18"/>
      </w:rPr>
      <w:t>T:\Kanzlei\Raumvermittlung\Gesuch Gemeindeliegenschaft 2017.docx</w:t>
    </w:r>
    <w:r w:rsidRPr="004075C9">
      <w:rPr>
        <w:rFonts w:ascii="Arial" w:hAnsi="Arial" w:cs="Arial"/>
        <w:sz w:val="18"/>
      </w:rPr>
      <w:fldChar w:fldCharType="end"/>
    </w:r>
    <w:r w:rsidRPr="004075C9">
      <w:rPr>
        <w:rFonts w:ascii="Arial" w:hAnsi="Arial" w:cs="Arial"/>
        <w:sz w:val="18"/>
      </w:rPr>
      <w:tab/>
    </w:r>
    <w:r w:rsidR="00053105" w:rsidRPr="004075C9">
      <w:rPr>
        <w:rStyle w:val="Seitenzahl"/>
        <w:rFonts w:ascii="Arial" w:hAnsi="Arial" w:cs="Arial"/>
        <w:sz w:val="18"/>
      </w:rPr>
      <w:fldChar w:fldCharType="begin"/>
    </w:r>
    <w:r w:rsidR="00053105" w:rsidRPr="004075C9">
      <w:rPr>
        <w:rStyle w:val="Seitenzahl"/>
        <w:rFonts w:ascii="Arial" w:hAnsi="Arial" w:cs="Arial"/>
        <w:sz w:val="18"/>
      </w:rPr>
      <w:instrText xml:space="preserve"> PAGE </w:instrText>
    </w:r>
    <w:r w:rsidR="00053105" w:rsidRPr="004075C9">
      <w:rPr>
        <w:rStyle w:val="Seitenzahl"/>
        <w:rFonts w:ascii="Arial" w:hAnsi="Arial" w:cs="Arial"/>
        <w:sz w:val="18"/>
      </w:rPr>
      <w:fldChar w:fldCharType="separate"/>
    </w:r>
    <w:r w:rsidR="004561F7">
      <w:rPr>
        <w:rStyle w:val="Seitenzahl"/>
        <w:rFonts w:ascii="Arial" w:hAnsi="Arial" w:cs="Arial"/>
        <w:noProof/>
        <w:sz w:val="18"/>
      </w:rPr>
      <w:t>2</w:t>
    </w:r>
    <w:r w:rsidR="00053105" w:rsidRPr="004075C9">
      <w:rPr>
        <w:rStyle w:val="Seitenzahl"/>
        <w:rFonts w:ascii="Arial" w:hAnsi="Arial" w:cs="Arial"/>
        <w:sz w:val="18"/>
      </w:rPr>
      <w:fldChar w:fldCharType="end"/>
    </w:r>
    <w:r w:rsidR="00053105" w:rsidRPr="004075C9">
      <w:rPr>
        <w:rStyle w:val="Seitenzahl"/>
        <w:rFonts w:ascii="Arial" w:hAnsi="Arial" w:cs="Arial"/>
        <w:sz w:val="18"/>
      </w:rPr>
      <w:t>/</w:t>
    </w:r>
    <w:r w:rsidR="00053105" w:rsidRPr="004075C9">
      <w:rPr>
        <w:rStyle w:val="Seitenzahl"/>
        <w:rFonts w:ascii="Arial" w:hAnsi="Arial" w:cs="Arial"/>
        <w:sz w:val="18"/>
      </w:rPr>
      <w:fldChar w:fldCharType="begin"/>
    </w:r>
    <w:r w:rsidR="00053105" w:rsidRPr="004075C9">
      <w:rPr>
        <w:rStyle w:val="Seitenzahl"/>
        <w:rFonts w:ascii="Arial" w:hAnsi="Arial" w:cs="Arial"/>
        <w:sz w:val="18"/>
      </w:rPr>
      <w:instrText xml:space="preserve"> NUMPAGES </w:instrText>
    </w:r>
    <w:r w:rsidR="00053105" w:rsidRPr="004075C9">
      <w:rPr>
        <w:rStyle w:val="Seitenzahl"/>
        <w:rFonts w:ascii="Arial" w:hAnsi="Arial" w:cs="Arial"/>
        <w:sz w:val="18"/>
      </w:rPr>
      <w:fldChar w:fldCharType="separate"/>
    </w:r>
    <w:r w:rsidR="004561F7">
      <w:rPr>
        <w:rStyle w:val="Seitenzahl"/>
        <w:rFonts w:ascii="Arial" w:hAnsi="Arial" w:cs="Arial"/>
        <w:noProof/>
        <w:sz w:val="18"/>
      </w:rPr>
      <w:t>6</w:t>
    </w:r>
    <w:r w:rsidR="00053105" w:rsidRPr="004075C9">
      <w:rPr>
        <w:rStyle w:val="Seitenzahl"/>
        <w:rFonts w:ascii="Arial" w:hAnsi="Arial" w:cs="Arial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0BD" w:rsidRPr="004075C9" w:rsidRDefault="00712EB0" w:rsidP="00712EB0">
    <w:pPr>
      <w:pStyle w:val="Fuzeile"/>
      <w:tabs>
        <w:tab w:val="clear" w:pos="4536"/>
        <w:tab w:val="clear" w:pos="9072"/>
        <w:tab w:val="left" w:pos="3686"/>
        <w:tab w:val="right" w:pos="9639"/>
      </w:tabs>
      <w:rPr>
        <w:rStyle w:val="Seitenzahl"/>
        <w:rFonts w:ascii="Arial" w:hAnsi="Arial" w:cs="Arial"/>
        <w:sz w:val="18"/>
        <w:szCs w:val="18"/>
      </w:rPr>
    </w:pPr>
    <w:r w:rsidRPr="004075C9">
      <w:rPr>
        <w:rFonts w:ascii="Arial" w:hAnsi="Arial" w:cs="Arial"/>
        <w:sz w:val="18"/>
        <w:szCs w:val="18"/>
      </w:rPr>
      <w:t>Das Gesuch ist einzureichen an:</w:t>
    </w:r>
    <w:r w:rsidRPr="004075C9">
      <w:rPr>
        <w:rFonts w:ascii="Arial" w:hAnsi="Arial" w:cs="Arial"/>
        <w:sz w:val="18"/>
        <w:szCs w:val="18"/>
      </w:rPr>
      <w:tab/>
    </w:r>
    <w:r w:rsidRPr="00C45584">
      <w:rPr>
        <w:rFonts w:ascii="Arial" w:hAnsi="Arial" w:cs="Arial"/>
        <w:b/>
        <w:sz w:val="20"/>
        <w:szCs w:val="18"/>
      </w:rPr>
      <w:t>Gemeindekanzlei 8966 Oberwil-Lieli</w:t>
    </w:r>
    <w:r w:rsidRPr="004075C9">
      <w:rPr>
        <w:rFonts w:ascii="Arial" w:hAnsi="Arial" w:cs="Arial"/>
        <w:sz w:val="18"/>
        <w:szCs w:val="18"/>
      </w:rPr>
      <w:tab/>
    </w:r>
  </w:p>
  <w:p w:rsidR="00712EB0" w:rsidRPr="004075C9" w:rsidRDefault="00712EB0" w:rsidP="004075C9">
    <w:pPr>
      <w:tabs>
        <w:tab w:val="left" w:pos="3686"/>
        <w:tab w:val="right" w:pos="9639"/>
      </w:tabs>
      <w:spacing w:after="0" w:line="240" w:lineRule="auto"/>
      <w:rPr>
        <w:rStyle w:val="Seitenzahl"/>
        <w:rFonts w:ascii="Arial" w:hAnsi="Arial" w:cs="Arial"/>
        <w:sz w:val="18"/>
        <w:szCs w:val="18"/>
      </w:rPr>
    </w:pPr>
    <w:r w:rsidRPr="004075C9">
      <w:rPr>
        <w:rFonts w:ascii="Arial" w:hAnsi="Arial" w:cs="Arial"/>
        <w:sz w:val="18"/>
        <w:szCs w:val="18"/>
      </w:rPr>
      <w:tab/>
    </w:r>
    <w:r w:rsidRPr="00C45584">
      <w:rPr>
        <w:rFonts w:ascii="Arial" w:hAnsi="Arial" w:cs="Arial"/>
        <w:b/>
        <w:sz w:val="20"/>
        <w:szCs w:val="18"/>
      </w:rPr>
      <w:t>gemeindekanzlei@oberwil-lieli.ch</w:t>
    </w:r>
    <w:r w:rsidRPr="004075C9">
      <w:rPr>
        <w:rFonts w:ascii="Arial" w:hAnsi="Arial" w:cs="Arial"/>
        <w:sz w:val="18"/>
        <w:szCs w:val="18"/>
      </w:rPr>
      <w:tab/>
    </w:r>
    <w:r w:rsidRPr="004075C9">
      <w:rPr>
        <w:rStyle w:val="Seitenzahl"/>
        <w:rFonts w:ascii="Arial" w:hAnsi="Arial" w:cs="Arial"/>
        <w:sz w:val="18"/>
        <w:szCs w:val="18"/>
      </w:rPr>
      <w:fldChar w:fldCharType="begin"/>
    </w:r>
    <w:r w:rsidRPr="004075C9">
      <w:rPr>
        <w:rStyle w:val="Seitenzahl"/>
        <w:rFonts w:ascii="Arial" w:hAnsi="Arial" w:cs="Arial"/>
        <w:sz w:val="18"/>
        <w:szCs w:val="18"/>
      </w:rPr>
      <w:instrText xml:space="preserve"> PAGE </w:instrText>
    </w:r>
    <w:r w:rsidRPr="004075C9">
      <w:rPr>
        <w:rStyle w:val="Seitenzahl"/>
        <w:rFonts w:ascii="Arial" w:hAnsi="Arial" w:cs="Arial"/>
        <w:sz w:val="18"/>
        <w:szCs w:val="18"/>
      </w:rPr>
      <w:fldChar w:fldCharType="separate"/>
    </w:r>
    <w:r w:rsidR="004561F7">
      <w:rPr>
        <w:rStyle w:val="Seitenzahl"/>
        <w:rFonts w:ascii="Arial" w:hAnsi="Arial" w:cs="Arial"/>
        <w:noProof/>
        <w:sz w:val="18"/>
        <w:szCs w:val="18"/>
      </w:rPr>
      <w:t>1</w:t>
    </w:r>
    <w:r w:rsidRPr="004075C9">
      <w:rPr>
        <w:rStyle w:val="Seitenzahl"/>
        <w:rFonts w:ascii="Arial" w:hAnsi="Arial" w:cs="Arial"/>
        <w:sz w:val="18"/>
        <w:szCs w:val="18"/>
      </w:rPr>
      <w:fldChar w:fldCharType="end"/>
    </w:r>
    <w:r w:rsidRPr="004075C9">
      <w:rPr>
        <w:rStyle w:val="Seitenzahl"/>
        <w:rFonts w:ascii="Arial" w:hAnsi="Arial" w:cs="Arial"/>
        <w:sz w:val="18"/>
        <w:szCs w:val="18"/>
      </w:rPr>
      <w:t>/</w:t>
    </w:r>
    <w:r w:rsidRPr="004075C9">
      <w:rPr>
        <w:rStyle w:val="Seitenzahl"/>
        <w:rFonts w:ascii="Arial" w:hAnsi="Arial" w:cs="Arial"/>
        <w:sz w:val="18"/>
        <w:szCs w:val="18"/>
      </w:rPr>
      <w:fldChar w:fldCharType="begin"/>
    </w:r>
    <w:r w:rsidRPr="004075C9">
      <w:rPr>
        <w:rStyle w:val="Seitenzahl"/>
        <w:rFonts w:ascii="Arial" w:hAnsi="Arial" w:cs="Arial"/>
        <w:sz w:val="18"/>
        <w:szCs w:val="18"/>
      </w:rPr>
      <w:instrText xml:space="preserve"> NUMPAGES </w:instrText>
    </w:r>
    <w:r w:rsidRPr="004075C9">
      <w:rPr>
        <w:rStyle w:val="Seitenzahl"/>
        <w:rFonts w:ascii="Arial" w:hAnsi="Arial" w:cs="Arial"/>
        <w:sz w:val="18"/>
        <w:szCs w:val="18"/>
      </w:rPr>
      <w:fldChar w:fldCharType="separate"/>
    </w:r>
    <w:r w:rsidR="004561F7">
      <w:rPr>
        <w:rStyle w:val="Seitenzahl"/>
        <w:rFonts w:ascii="Arial" w:hAnsi="Arial" w:cs="Arial"/>
        <w:noProof/>
        <w:sz w:val="18"/>
        <w:szCs w:val="18"/>
      </w:rPr>
      <w:t>6</w:t>
    </w:r>
    <w:r w:rsidRPr="004075C9">
      <w:rPr>
        <w:rStyle w:val="Seitenzahl"/>
        <w:rFonts w:ascii="Arial" w:hAnsi="Arial" w:cs="Arial"/>
        <w:sz w:val="18"/>
        <w:szCs w:val="18"/>
      </w:rPr>
      <w:fldChar w:fldCharType="end"/>
    </w:r>
  </w:p>
  <w:p w:rsidR="004075C9" w:rsidRPr="004075C9" w:rsidRDefault="004075C9" w:rsidP="004075C9">
    <w:pPr>
      <w:tabs>
        <w:tab w:val="left" w:pos="3686"/>
        <w:tab w:val="right" w:pos="9639"/>
      </w:tabs>
      <w:spacing w:after="0" w:line="240" w:lineRule="auto"/>
      <w:rPr>
        <w:rFonts w:ascii="Arial" w:hAnsi="Arial" w:cs="Arial"/>
        <w:sz w:val="18"/>
        <w:szCs w:val="18"/>
      </w:rPr>
    </w:pPr>
    <w:r w:rsidRPr="004075C9">
      <w:rPr>
        <w:rFonts w:ascii="Arial" w:hAnsi="Arial" w:cs="Arial"/>
        <w:sz w:val="18"/>
        <w:szCs w:val="18"/>
      </w:rPr>
      <w:tab/>
      <w:t>Tel.-Nr. 056 648 42 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B99" w:rsidRDefault="00EA3B99" w:rsidP="00336983">
      <w:pPr>
        <w:spacing w:after="0" w:line="240" w:lineRule="auto"/>
      </w:pPr>
      <w:r>
        <w:separator/>
      </w:r>
    </w:p>
  </w:footnote>
  <w:footnote w:type="continuationSeparator" w:id="0">
    <w:p w:rsidR="00EA3B99" w:rsidRDefault="00EA3B99" w:rsidP="00336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356" w:rsidRDefault="00F41356" w:rsidP="00F41356">
    <w:pPr>
      <w:pStyle w:val="berschrift3"/>
      <w:tabs>
        <w:tab w:val="clear" w:pos="2268"/>
        <w:tab w:val="center" w:pos="4536"/>
        <w:tab w:val="right" w:pos="9072"/>
      </w:tabs>
      <w:ind w:firstLine="0"/>
      <w:rPr>
        <w:b w:val="0"/>
      </w:rPr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744419C3" wp14:editId="739D5083">
          <wp:simplePos x="0" y="0"/>
          <wp:positionH relativeFrom="column">
            <wp:posOffset>5273040</wp:posOffset>
          </wp:positionH>
          <wp:positionV relativeFrom="paragraph">
            <wp:posOffset>-217170</wp:posOffset>
          </wp:positionV>
          <wp:extent cx="1200150" cy="933450"/>
          <wp:effectExtent l="0" t="0" r="0" b="0"/>
          <wp:wrapNone/>
          <wp:docPr id="10" name="Bild 1" descr="Oberwil-Liel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Oberwil-Liel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60" t="23598" r="26656" b="24300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</w:rPr>
      <w:tab/>
    </w:r>
    <w:r>
      <w:rPr>
        <w:b w:val="0"/>
      </w:rPr>
      <w:tab/>
    </w:r>
  </w:p>
  <w:p w:rsidR="00F41356" w:rsidRPr="005D27E9" w:rsidRDefault="00F41356" w:rsidP="005D27E9">
    <w:pPr>
      <w:pStyle w:val="berschrift3"/>
      <w:tabs>
        <w:tab w:val="clear" w:pos="2268"/>
        <w:tab w:val="center" w:pos="4536"/>
        <w:tab w:val="right" w:pos="9072"/>
      </w:tabs>
      <w:ind w:firstLine="0"/>
    </w:pPr>
    <w:r>
      <w:rPr>
        <w:sz w:val="24"/>
      </w:rPr>
      <w:t>Gemeindekanzlei</w:t>
    </w:r>
    <w:r>
      <w:rPr>
        <w:b w:val="0"/>
      </w:rPr>
      <w:tab/>
    </w:r>
    <w:r>
      <w:rPr>
        <w:b w:val="0"/>
      </w:rPr>
      <w:tab/>
    </w:r>
  </w:p>
  <w:p w:rsidR="00336983" w:rsidRDefault="00336983" w:rsidP="00F41356">
    <w:pPr>
      <w:pStyle w:val="Kopfzeile"/>
      <w:pBdr>
        <w:bottom w:val="single" w:sz="4" w:space="1" w:color="auto"/>
      </w:pBdr>
    </w:pPr>
  </w:p>
  <w:p w:rsidR="005D27E9" w:rsidRPr="00F41356" w:rsidRDefault="005D27E9" w:rsidP="00F41356">
    <w:pPr>
      <w:pStyle w:val="Kopfzeile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983" w:rsidRPr="00D20EB8" w:rsidRDefault="00C45584" w:rsidP="00C45584">
    <w:pPr>
      <w:pStyle w:val="Kopfzeile"/>
      <w:jc w:val="center"/>
      <w:rPr>
        <w:rFonts w:ascii="Arial" w:hAnsi="Arial" w:cs="Arial"/>
        <w:b/>
        <w:sz w:val="44"/>
      </w:rPr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 wp14:anchorId="7526A966" wp14:editId="673D98FA">
          <wp:simplePos x="0" y="0"/>
          <wp:positionH relativeFrom="column">
            <wp:posOffset>5414010</wp:posOffset>
          </wp:positionH>
          <wp:positionV relativeFrom="paragraph">
            <wp:posOffset>-154940</wp:posOffset>
          </wp:positionV>
          <wp:extent cx="1200150" cy="933450"/>
          <wp:effectExtent l="0" t="0" r="0" b="0"/>
          <wp:wrapNone/>
          <wp:docPr id="3" name="Bild 1" descr="Oberwil-Liel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Oberwil-Liel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160" t="23598" r="26656" b="24300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6983" w:rsidRPr="00D20EB8">
      <w:rPr>
        <w:rFonts w:ascii="Arial" w:hAnsi="Arial" w:cs="Arial"/>
        <w:b/>
        <w:sz w:val="44"/>
      </w:rPr>
      <w:t>Gesuch</w:t>
    </w:r>
  </w:p>
  <w:p w:rsidR="00336983" w:rsidRDefault="00336983" w:rsidP="00C45584">
    <w:pPr>
      <w:pStyle w:val="Kopfzeile"/>
      <w:rPr>
        <w:rFonts w:ascii="Arial" w:hAnsi="Arial" w:cs="Arial"/>
        <w:b/>
        <w:sz w:val="24"/>
      </w:rPr>
    </w:pPr>
    <w:r w:rsidRPr="00336983">
      <w:rPr>
        <w:rFonts w:ascii="Arial" w:hAnsi="Arial" w:cs="Arial"/>
        <w:b/>
        <w:sz w:val="24"/>
      </w:rPr>
      <w:t>Für die gemeinde- / schulfremde Benützer von Gemeindeliegenschaften</w:t>
    </w:r>
  </w:p>
  <w:p w:rsidR="00336983" w:rsidRPr="00D20EB8" w:rsidRDefault="00336983" w:rsidP="00C45584">
    <w:pPr>
      <w:pStyle w:val="Kopfzeile"/>
      <w:jc w:val="center"/>
      <w:rPr>
        <w:rFonts w:ascii="Arial" w:hAnsi="Arial" w:cs="Arial"/>
        <w:b/>
      </w:rPr>
    </w:pPr>
  </w:p>
  <w:p w:rsidR="00336983" w:rsidRDefault="00336983" w:rsidP="00C45584">
    <w:pPr>
      <w:pStyle w:val="Kopfzeile"/>
      <w:pBdr>
        <w:bottom w:val="single" w:sz="4" w:space="1" w:color="auto"/>
      </w:pBdr>
      <w:tabs>
        <w:tab w:val="clear" w:pos="4536"/>
        <w:tab w:val="left" w:pos="5103"/>
      </w:tabs>
      <w:rPr>
        <w:rFonts w:ascii="Arial" w:hAnsi="Arial" w:cs="Arial"/>
        <w:sz w:val="14"/>
      </w:rPr>
    </w:pPr>
    <w:r w:rsidRPr="00C334C5">
      <w:rPr>
        <w:rFonts w:ascii="Arial" w:hAnsi="Arial" w:cs="Arial"/>
        <w:sz w:val="20"/>
      </w:rPr>
      <w:t>Eingang:</w:t>
    </w:r>
    <w:r w:rsidRPr="00C334C5">
      <w:rPr>
        <w:rFonts w:ascii="Arial" w:hAnsi="Arial" w:cs="Arial"/>
        <w:sz w:val="20"/>
      </w:rPr>
      <w:tab/>
      <w:t>Gesuchnummer: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0F1B"/>
    <w:multiLevelType w:val="hybridMultilevel"/>
    <w:tmpl w:val="0338F9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13C8D"/>
    <w:multiLevelType w:val="hybridMultilevel"/>
    <w:tmpl w:val="5532B8F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0167C"/>
    <w:multiLevelType w:val="hybridMultilevel"/>
    <w:tmpl w:val="B620A2EE"/>
    <w:lvl w:ilvl="0" w:tplc="460CB0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B1556"/>
    <w:multiLevelType w:val="hybridMultilevel"/>
    <w:tmpl w:val="87BA94A8"/>
    <w:lvl w:ilvl="0" w:tplc="0807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9A16C0"/>
    <w:multiLevelType w:val="hybridMultilevel"/>
    <w:tmpl w:val="E01C3B84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3A4C0C"/>
    <w:multiLevelType w:val="hybridMultilevel"/>
    <w:tmpl w:val="12DA9486"/>
    <w:lvl w:ilvl="0" w:tplc="08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06" w:hanging="360"/>
      </w:pPr>
    </w:lvl>
    <w:lvl w:ilvl="2" w:tplc="0807001B" w:tentative="1">
      <w:start w:val="1"/>
      <w:numFmt w:val="lowerRoman"/>
      <w:lvlText w:val="%3."/>
      <w:lvlJc w:val="right"/>
      <w:pPr>
        <w:ind w:left="2226" w:hanging="180"/>
      </w:pPr>
    </w:lvl>
    <w:lvl w:ilvl="3" w:tplc="0807000F" w:tentative="1">
      <w:start w:val="1"/>
      <w:numFmt w:val="decimal"/>
      <w:lvlText w:val="%4."/>
      <w:lvlJc w:val="left"/>
      <w:pPr>
        <w:ind w:left="2946" w:hanging="360"/>
      </w:pPr>
    </w:lvl>
    <w:lvl w:ilvl="4" w:tplc="08070019" w:tentative="1">
      <w:start w:val="1"/>
      <w:numFmt w:val="lowerLetter"/>
      <w:lvlText w:val="%5."/>
      <w:lvlJc w:val="left"/>
      <w:pPr>
        <w:ind w:left="3666" w:hanging="360"/>
      </w:pPr>
    </w:lvl>
    <w:lvl w:ilvl="5" w:tplc="0807001B" w:tentative="1">
      <w:start w:val="1"/>
      <w:numFmt w:val="lowerRoman"/>
      <w:lvlText w:val="%6."/>
      <w:lvlJc w:val="right"/>
      <w:pPr>
        <w:ind w:left="4386" w:hanging="180"/>
      </w:pPr>
    </w:lvl>
    <w:lvl w:ilvl="6" w:tplc="0807000F" w:tentative="1">
      <w:start w:val="1"/>
      <w:numFmt w:val="decimal"/>
      <w:lvlText w:val="%7."/>
      <w:lvlJc w:val="left"/>
      <w:pPr>
        <w:ind w:left="5106" w:hanging="360"/>
      </w:pPr>
    </w:lvl>
    <w:lvl w:ilvl="7" w:tplc="08070019" w:tentative="1">
      <w:start w:val="1"/>
      <w:numFmt w:val="lowerLetter"/>
      <w:lvlText w:val="%8."/>
      <w:lvlJc w:val="left"/>
      <w:pPr>
        <w:ind w:left="5826" w:hanging="360"/>
      </w:pPr>
    </w:lvl>
    <w:lvl w:ilvl="8" w:tplc="08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AED4D1B"/>
    <w:multiLevelType w:val="hybridMultilevel"/>
    <w:tmpl w:val="95123A3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E23A5"/>
    <w:multiLevelType w:val="hybridMultilevel"/>
    <w:tmpl w:val="FB78D36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FE25E9"/>
    <w:multiLevelType w:val="hybridMultilevel"/>
    <w:tmpl w:val="D07CBC2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kXriBhsM9C8unSFv3rTdNLldVNw=" w:salt="CM8LskkpORLe9lknssGIwA==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983"/>
    <w:rsid w:val="00053105"/>
    <w:rsid w:val="000F2486"/>
    <w:rsid w:val="0023030D"/>
    <w:rsid w:val="00262948"/>
    <w:rsid w:val="002F372A"/>
    <w:rsid w:val="003237A9"/>
    <w:rsid w:val="00336983"/>
    <w:rsid w:val="00390476"/>
    <w:rsid w:val="003A3239"/>
    <w:rsid w:val="003E1A0F"/>
    <w:rsid w:val="003F0C19"/>
    <w:rsid w:val="004075C9"/>
    <w:rsid w:val="004561F7"/>
    <w:rsid w:val="00466713"/>
    <w:rsid w:val="004C197E"/>
    <w:rsid w:val="00525746"/>
    <w:rsid w:val="005C3E2C"/>
    <w:rsid w:val="005D27E9"/>
    <w:rsid w:val="0066738C"/>
    <w:rsid w:val="006741EB"/>
    <w:rsid w:val="00703C64"/>
    <w:rsid w:val="00712EB0"/>
    <w:rsid w:val="00743EB8"/>
    <w:rsid w:val="00760E15"/>
    <w:rsid w:val="007762D8"/>
    <w:rsid w:val="00781783"/>
    <w:rsid w:val="00797408"/>
    <w:rsid w:val="007E25E9"/>
    <w:rsid w:val="0081083D"/>
    <w:rsid w:val="008451EB"/>
    <w:rsid w:val="00854A40"/>
    <w:rsid w:val="00863203"/>
    <w:rsid w:val="00873E21"/>
    <w:rsid w:val="008A58AE"/>
    <w:rsid w:val="0099729C"/>
    <w:rsid w:val="009B5E85"/>
    <w:rsid w:val="009D1EC3"/>
    <w:rsid w:val="00A2556E"/>
    <w:rsid w:val="00A4297E"/>
    <w:rsid w:val="00AB1DC2"/>
    <w:rsid w:val="00AB64F3"/>
    <w:rsid w:val="00C334C5"/>
    <w:rsid w:val="00C45584"/>
    <w:rsid w:val="00C62ECF"/>
    <w:rsid w:val="00D20EB8"/>
    <w:rsid w:val="00D84170"/>
    <w:rsid w:val="00DA23DD"/>
    <w:rsid w:val="00DA2D04"/>
    <w:rsid w:val="00DE33B7"/>
    <w:rsid w:val="00E02D06"/>
    <w:rsid w:val="00E143B8"/>
    <w:rsid w:val="00E57F63"/>
    <w:rsid w:val="00EA3B99"/>
    <w:rsid w:val="00F16D10"/>
    <w:rsid w:val="00F23587"/>
    <w:rsid w:val="00F41356"/>
    <w:rsid w:val="00F8432A"/>
    <w:rsid w:val="00FB50BD"/>
    <w:rsid w:val="00FE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F41356"/>
    <w:pPr>
      <w:keepNext/>
      <w:tabs>
        <w:tab w:val="left" w:pos="2268"/>
      </w:tabs>
      <w:spacing w:after="0" w:line="240" w:lineRule="auto"/>
      <w:ind w:firstLine="2268"/>
      <w:outlineLvl w:val="2"/>
    </w:pPr>
    <w:rPr>
      <w:rFonts w:ascii="Arial" w:eastAsia="Times New Roman" w:hAnsi="Arial" w:cs="Times New Roman"/>
      <w:b/>
      <w:sz w:val="2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3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36983"/>
  </w:style>
  <w:style w:type="paragraph" w:styleId="Fuzeile">
    <w:name w:val="footer"/>
    <w:basedOn w:val="Standard"/>
    <w:link w:val="FuzeileZchn"/>
    <w:uiPriority w:val="99"/>
    <w:unhideWhenUsed/>
    <w:rsid w:val="0033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698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983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53105"/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712EB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D8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F41356"/>
    <w:rPr>
      <w:rFonts w:ascii="Arial" w:eastAsia="Times New Roman" w:hAnsi="Arial" w:cs="Times New Roman"/>
      <w:b/>
      <w:sz w:val="28"/>
      <w:szCs w:val="20"/>
      <w:lang w:eastAsia="de-DE"/>
    </w:rPr>
  </w:style>
  <w:style w:type="paragraph" w:styleId="Textkrper">
    <w:name w:val="Body Text"/>
    <w:basedOn w:val="Standard"/>
    <w:link w:val="TextkrperZchn"/>
    <w:rsid w:val="0066738C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6738C"/>
    <w:rPr>
      <w:rFonts w:ascii="Arial" w:eastAsia="Times New Roman" w:hAnsi="Arial" w:cs="Times New Roman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54A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F41356"/>
    <w:pPr>
      <w:keepNext/>
      <w:tabs>
        <w:tab w:val="left" w:pos="2268"/>
      </w:tabs>
      <w:spacing w:after="0" w:line="240" w:lineRule="auto"/>
      <w:ind w:firstLine="2268"/>
      <w:outlineLvl w:val="2"/>
    </w:pPr>
    <w:rPr>
      <w:rFonts w:ascii="Arial" w:eastAsia="Times New Roman" w:hAnsi="Arial" w:cs="Times New Roman"/>
      <w:b/>
      <w:sz w:val="28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3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36983"/>
  </w:style>
  <w:style w:type="paragraph" w:styleId="Fuzeile">
    <w:name w:val="footer"/>
    <w:basedOn w:val="Standard"/>
    <w:link w:val="FuzeileZchn"/>
    <w:uiPriority w:val="99"/>
    <w:unhideWhenUsed/>
    <w:rsid w:val="00336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698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983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53105"/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712EB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D8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F41356"/>
    <w:rPr>
      <w:rFonts w:ascii="Arial" w:eastAsia="Times New Roman" w:hAnsi="Arial" w:cs="Times New Roman"/>
      <w:b/>
      <w:sz w:val="28"/>
      <w:szCs w:val="20"/>
      <w:lang w:eastAsia="de-DE"/>
    </w:rPr>
  </w:style>
  <w:style w:type="paragraph" w:styleId="Textkrper">
    <w:name w:val="Body Text"/>
    <w:basedOn w:val="Standard"/>
    <w:link w:val="TextkrperZchn"/>
    <w:rsid w:val="0066738C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6738C"/>
    <w:rPr>
      <w:rFonts w:ascii="Arial" w:eastAsia="Times New Roman" w:hAnsi="Arial" w:cs="Times New Roman"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54A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941A2-9173-4FBF-9F74-483777B71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9348C9CA.dotm</Template>
  <TotalTime>0</TotalTime>
  <Pages>6</Pages>
  <Words>1374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cp:lastPrinted>2017-02-15T15:05:00Z</cp:lastPrinted>
  <dcterms:created xsi:type="dcterms:W3CDTF">2017-02-15T15:25:00Z</dcterms:created>
  <dcterms:modified xsi:type="dcterms:W3CDTF">2017-02-15T15:25:00Z</dcterms:modified>
</cp:coreProperties>
</file>